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1F1"/>
  <w:body>
    <w:p w:rsidR="00914E1E" w:rsidRPr="0037618B" w:rsidRDefault="00FB086B" w:rsidP="000B1615">
      <w:pPr>
        <w:spacing w:after="0"/>
        <w:jc w:val="left"/>
        <w:rPr>
          <w:rFonts w:ascii="Pussycat" w:hAnsi="Pussycat"/>
          <w:color w:val="C00000"/>
          <w:sz w:val="48"/>
          <w:szCs w:val="48"/>
          <w:lang w:val="fr-FR"/>
        </w:rPr>
      </w:pPr>
      <w:r w:rsidRPr="00FB086B"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88" o:spid="_x0000_s1026" type="#_x0000_t202" style="position:absolute;margin-left:-2.45pt;margin-top:40.25pt;width:471pt;height:90.8pt;z-index:251686912;visibility:visible" wrapcoords="-34 0 -34 21373 21600 21373 21600 0 -3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/XhwIAABoFAAAOAAAAZHJzL2Uyb0RvYy54bWysVF1v2yAUfZ+0/4B4T21HThNbdao2baZJ&#10;3YfU7WVvBHCMhoEBid1N+++7QJo2nSZN0/LgcOFy7sc5l4vLsZdoz60TWjW4OMsx4opqJtS2wZ8/&#10;rScLjJwnihGpFW/wA3f4cvn61cVgaj7VnZaMWwQgytWDaXDnvamzzNGO98SdacMVHLba9sSDabcZ&#10;s2QA9F5m0zw/zwZtmbGacudg9yYd4mXEb1tO/Ye2ddwj2WDIzcevjd9N+GbLC1JvLTGdoIc0yD9k&#10;0ROhIOgR6oZ4gnZW/AbVC2q1060/o7rPdNsKymMNUE2Rv6jmviOGx1qgOc4c2+T+Hyx9v/9okWAN&#10;XgBTivTA0RdgCjGOPB89R7APTRqMq8H33oC3H6/1CGTHgp250/SrQ0qvOqK2/MpaPXScMEiyCDez&#10;Z1cTjgsgm+GdZhCM7LyOQGNr+9BB6AkCdCDr4UgQJIIobM6qRTHP4YjCWZXPy2IWQ5D68baxzr/h&#10;ukdh0WALAojoZH/nfMiG1I8uIZjTUrC1kDIadrtZSYv2BMSymt0W61TACzepgrPS4VpCTDuQJMQI&#10;ZyHdSP6PqpiW+fW0mqzPF/NJuS5nk2qeLyZ5UV1X53lZlTfrnyHBoqw7wRhXdwKan+YBNv+O6MNI&#10;JAlFKaIB+jObzhJFfywyj79DC0960QsPcylFD8I4OpE6EHurGJRNak+ETOvsNP3YZejB43/sSpRB&#10;YD5pwI+bEVCCNjaaPYAgrAa+gFp4TGDRafsdowEGs8Hu245YjpF8q4Ko8pAQjPKJZU+szYlFFAW4&#10;BnuM0nLl0wuwM1ZsO4iWpKz0FYixFVEnT5kdJAwDGAs6PBZhwp/b0evpSVv+AgAA//8DAFBLAwQU&#10;AAYACAAAACEAlHIzfeEAAAAJAQAADwAAAGRycy9kb3ducmV2LnhtbEyPQU+DQBSE7yb+h80z8dYu&#10;BWwr8miMsYk28WDtocct+wQi+xbZhdJ/73rS42QmM9/km8m0YqTeNZYRFvMIBHFpdcMVwuFjO1uD&#10;cF6xVq1lQriQg01xfZWrTNszv9O495UIJewyhVB732VSurImo9zcdsTB+7S9UT7IvpK6V+dQbloZ&#10;R9FSGtVwWKhVR081lV/7wSBsv5/fXka7uMTNmI6VPi5fh3SHeHszPT6A8DT5vzD84gd0KALTyQ6s&#10;nWgRZukqJBHW0R2I4N8nqwTECSGOkxRkkcv/D4ofAAAA//8DAFBLAQItABQABgAIAAAAIQC2gziS&#10;/gAAAOEBAAATAAAAAAAAAAAAAAAAAAAAAABbQ29udGVudF9UeXBlc10ueG1sUEsBAi0AFAAGAAgA&#10;AAAhADj9If/WAAAAlAEAAAsAAAAAAAAAAAAAAAAALwEAAF9yZWxzLy5yZWxzUEsBAi0AFAAGAAgA&#10;AAAhAMZPv9eHAgAAGgUAAA4AAAAAAAAAAAAAAAAALgIAAGRycy9lMm9Eb2MueG1sUEsBAi0AFAAG&#10;AAgAAAAhAJRyM33hAAAACQEAAA8AAAAAAAAAAAAAAAAA4QQAAGRycy9kb3ducmV2LnhtbFBLBQYA&#10;AAAABAAEAPMAAADvBQAAAAA=&#10;" fillcolor="#c5e1f1" stroked="f">
            <v:textbox inset="3mm,3mm,3mm,3mm">
              <w:txbxContent>
                <w:p w:rsidR="000B1615" w:rsidRPr="00D20D05" w:rsidRDefault="000B1615" w:rsidP="00C82BD8">
                  <w:pPr>
                    <w:tabs>
                      <w:tab w:val="left" w:pos="760"/>
                      <w:tab w:val="left" w:pos="5600"/>
                    </w:tabs>
                    <w:spacing w:after="100" w:line="192" w:lineRule="auto"/>
                    <w:rPr>
                      <w:sz w:val="20"/>
                      <w:szCs w:val="20"/>
                      <w:lang w:val="fr-FR"/>
                    </w:rPr>
                  </w:pPr>
                  <w:r>
                    <w:rPr>
                      <w:noProof/>
                      <w:sz w:val="20"/>
                      <w:szCs w:val="20"/>
                      <w:lang w:val="fr-FR" w:eastAsia="fr-FR"/>
                    </w:rPr>
                    <w:drawing>
                      <wp:inline distT="0" distB="0" distL="0" distR="0">
                        <wp:extent cx="238125" cy="200025"/>
                        <wp:effectExtent l="0" t="0" r="0" b="9525"/>
                        <wp:docPr id="90" name="Image 90" descr="icone_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cone_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-218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05F90">
                    <w:rPr>
                      <w:rFonts w:ascii="DINOT-Bold" w:hAnsi="DINOT-Bold"/>
                      <w:sz w:val="20"/>
                      <w:szCs w:val="20"/>
                      <w:lang w:val="fr-FR"/>
                    </w:rPr>
                    <w:t>Objectifs :</w:t>
                  </w:r>
                </w:p>
                <w:p w:rsidR="000B1615" w:rsidRDefault="0037618B" w:rsidP="000B1615">
                  <w:pPr>
                    <w:tabs>
                      <w:tab w:val="left" w:pos="760"/>
                      <w:tab w:val="left" w:pos="5600"/>
                    </w:tabs>
                    <w:spacing w:after="100" w:line="192" w:lineRule="auto"/>
                    <w:ind w:left="624" w:hanging="142"/>
                    <w:rPr>
                      <w:rFonts w:cs="DINOT"/>
                      <w:bCs/>
                      <w:sz w:val="20"/>
                      <w:szCs w:val="20"/>
                      <w:lang w:val="fr-FR"/>
                    </w:rPr>
                  </w:pPr>
                  <w:r>
                    <w:rPr>
                      <w:rFonts w:cs="DINOT"/>
                      <w:bCs/>
                      <w:sz w:val="20"/>
                      <w:szCs w:val="20"/>
                      <w:lang w:val="fr-FR"/>
                    </w:rPr>
                    <w:t>Tu vas apprendre à c</w:t>
                  </w:r>
                  <w:r w:rsidR="000B1615" w:rsidRPr="00705F90">
                    <w:rPr>
                      <w:rFonts w:cs="DINOT"/>
                      <w:bCs/>
                      <w:sz w:val="20"/>
                      <w:szCs w:val="20"/>
                      <w:lang w:val="fr-FR"/>
                    </w:rPr>
                    <w:t>onnaître les gestes</w:t>
                  </w:r>
                  <w:r>
                    <w:rPr>
                      <w:rFonts w:cs="DINOT"/>
                      <w:bCs/>
                      <w:sz w:val="20"/>
                      <w:szCs w:val="20"/>
                      <w:lang w:val="fr-FR"/>
                    </w:rPr>
                    <w:t xml:space="preserve"> écologiques ; t’interroger sur t</w:t>
                  </w:r>
                  <w:r w:rsidR="000B1615" w:rsidRPr="00705F90">
                    <w:rPr>
                      <w:rFonts w:cs="DINOT"/>
                      <w:bCs/>
                      <w:sz w:val="20"/>
                      <w:szCs w:val="20"/>
                      <w:lang w:val="fr-FR"/>
                    </w:rPr>
                    <w:t>on attitude en matière d’écolo</w:t>
                  </w:r>
                  <w:r w:rsidR="000B1615" w:rsidRPr="0037618B">
                    <w:rPr>
                      <w:rFonts w:cs="DINOT"/>
                      <w:bCs/>
                      <w:sz w:val="20"/>
                      <w:szCs w:val="20"/>
                      <w:lang w:val="fr-FR"/>
                    </w:rPr>
                    <w:t>gie.</w:t>
                  </w:r>
                </w:p>
                <w:p w:rsidR="00D65DB7" w:rsidRPr="00514793" w:rsidRDefault="00D65DB7" w:rsidP="00D65DB7">
                  <w:pPr>
                    <w:tabs>
                      <w:tab w:val="left" w:pos="760"/>
                      <w:tab w:val="left" w:pos="5600"/>
                    </w:tabs>
                    <w:spacing w:after="100" w:line="192" w:lineRule="auto"/>
                    <w:rPr>
                      <w:sz w:val="20"/>
                      <w:szCs w:val="20"/>
                      <w:lang w:val="fr-FR"/>
                    </w:rPr>
                  </w:pPr>
                  <w:r>
                    <w:rPr>
                      <w:noProof/>
                      <w:sz w:val="20"/>
                      <w:szCs w:val="20"/>
                      <w:lang w:val="fr-FR" w:eastAsia="fr-FR"/>
                    </w:rPr>
                    <w:drawing>
                      <wp:inline distT="0" distB="0" distL="0" distR="0">
                        <wp:extent cx="238125" cy="206375"/>
                        <wp:effectExtent l="0" t="0" r="0" b="0"/>
                        <wp:docPr id="1" name="Imagen 1" descr="icone_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cone_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-218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0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E730E">
                    <w:rPr>
                      <w:rFonts w:ascii="DINOT-Bold" w:hAnsi="DINOT-Bold"/>
                      <w:sz w:val="20"/>
                      <w:szCs w:val="20"/>
                      <w:lang w:val="fr-FR"/>
                    </w:rPr>
                    <w:t>Conception</w:t>
                  </w:r>
                  <w:r w:rsidRPr="00514793">
                    <w:rPr>
                      <w:sz w:val="20"/>
                      <w:szCs w:val="20"/>
                      <w:lang w:val="fr-FR"/>
                    </w:rPr>
                    <w:t xml:space="preserve"> : No</w:t>
                  </w:r>
                  <w:r>
                    <w:rPr>
                      <w:sz w:val="20"/>
                      <w:szCs w:val="20"/>
                      <w:lang w:val="fr-FR"/>
                    </w:rPr>
                    <w:t>émi Mourer, Institut Français d’Espagne, centre de</w:t>
                  </w:r>
                  <w:r w:rsidRPr="00514793">
                    <w:rPr>
                      <w:sz w:val="20"/>
                      <w:szCs w:val="20"/>
                      <w:lang w:val="fr-FR"/>
                    </w:rPr>
                    <w:t xml:space="preserve"> Madrid</w:t>
                  </w:r>
                </w:p>
                <w:p w:rsidR="00D65DB7" w:rsidRPr="0037618B" w:rsidRDefault="00D65DB7" w:rsidP="000B1615">
                  <w:pPr>
                    <w:tabs>
                      <w:tab w:val="left" w:pos="760"/>
                      <w:tab w:val="left" w:pos="5600"/>
                    </w:tabs>
                    <w:spacing w:after="100" w:line="192" w:lineRule="auto"/>
                    <w:ind w:left="624" w:hanging="142"/>
                    <w:rPr>
                      <w:rFonts w:cs="DINOT"/>
                      <w:bCs/>
                      <w:sz w:val="20"/>
                      <w:szCs w:val="20"/>
                      <w:lang w:val="fr-FR"/>
                    </w:rPr>
                  </w:pPr>
                </w:p>
                <w:p w:rsidR="000B1615" w:rsidRPr="0037618B" w:rsidRDefault="000B1615" w:rsidP="000B1615">
                  <w:pPr>
                    <w:tabs>
                      <w:tab w:val="left" w:pos="760"/>
                      <w:tab w:val="left" w:pos="5600"/>
                    </w:tabs>
                    <w:spacing w:after="100" w:line="192" w:lineRule="auto"/>
                    <w:ind w:left="624" w:hanging="142"/>
                    <w:rPr>
                      <w:lang w:val="fr-FR"/>
                    </w:rPr>
                  </w:pPr>
                </w:p>
              </w:txbxContent>
            </v:textbox>
            <w10:wrap type="tight"/>
          </v:shape>
        </w:pict>
      </w:r>
      <w:r w:rsidR="000B1615" w:rsidRPr="0037618B">
        <w:rPr>
          <w:rFonts w:ascii="Pussycat" w:hAnsi="Pussycat"/>
          <w:color w:val="C00000"/>
          <w:sz w:val="48"/>
          <w:szCs w:val="48"/>
          <w:lang w:val="fr-FR"/>
        </w:rPr>
        <w:t>L</w:t>
      </w:r>
      <w:r w:rsidR="00914E1E" w:rsidRPr="0037618B">
        <w:rPr>
          <w:rFonts w:ascii="Pussycat" w:hAnsi="Pussycat"/>
          <w:color w:val="C00000"/>
          <w:sz w:val="48"/>
          <w:szCs w:val="48"/>
          <w:lang w:val="fr-FR"/>
        </w:rPr>
        <w:t>es éco-gestes</w:t>
      </w:r>
    </w:p>
    <w:p w:rsidR="00D65DB7" w:rsidRDefault="00D65DB7" w:rsidP="000B1615">
      <w:pPr>
        <w:spacing w:after="0"/>
        <w:jc w:val="left"/>
        <w:rPr>
          <w:b/>
          <w:bCs/>
          <w:lang w:val="fr-FR"/>
        </w:rPr>
      </w:pPr>
    </w:p>
    <w:p w:rsidR="000B1615" w:rsidRPr="0037618B" w:rsidRDefault="0037618B" w:rsidP="000B1615">
      <w:pPr>
        <w:spacing w:after="0"/>
        <w:jc w:val="left"/>
        <w:rPr>
          <w:b/>
          <w:bCs/>
          <w:lang w:val="fr-FR"/>
        </w:rPr>
      </w:pPr>
      <w:r>
        <w:rPr>
          <w:b/>
          <w:bCs/>
          <w:lang w:val="fr-FR"/>
        </w:rPr>
        <w:t xml:space="preserve">Pour faire les exercices 1 ; </w:t>
      </w:r>
      <w:r w:rsidRPr="0037618B">
        <w:rPr>
          <w:b/>
          <w:bCs/>
          <w:lang w:val="fr-FR"/>
        </w:rPr>
        <w:t>2 et 3 tu vas cacher la partie droite de la vidéo.</w:t>
      </w:r>
    </w:p>
    <w:p w:rsidR="0037618B" w:rsidRPr="0037618B" w:rsidRDefault="0037618B" w:rsidP="000B1615">
      <w:pPr>
        <w:spacing w:after="0"/>
        <w:jc w:val="left"/>
        <w:rPr>
          <w:b/>
          <w:bCs/>
          <w:lang w:val="fr-FR"/>
        </w:rPr>
      </w:pPr>
    </w:p>
    <w:p w:rsidR="000B1615" w:rsidRPr="0037618B" w:rsidRDefault="000B1615" w:rsidP="00C82BD8">
      <w:pPr>
        <w:pStyle w:val="TITULO2"/>
        <w:ind w:hanging="643"/>
      </w:pPr>
      <w:r w:rsidRPr="0037618B">
        <w:t>Quelles</w:t>
      </w:r>
      <w:r w:rsidR="0037618B">
        <w:t xml:space="preserve"> </w:t>
      </w:r>
      <w:r w:rsidRPr="0037618B">
        <w:t>sont les habitudes</w:t>
      </w:r>
      <w:r w:rsidR="0037618B">
        <w:t xml:space="preserve"> </w:t>
      </w:r>
      <w:r w:rsidRPr="0037618B">
        <w:t xml:space="preserve"> des</w:t>
      </w:r>
      <w:r w:rsidR="0037618B">
        <w:t xml:space="preserve"> </w:t>
      </w:r>
      <w:r w:rsidRPr="0037618B">
        <w:t xml:space="preserve"> uns et des autres ?</w:t>
      </w:r>
    </w:p>
    <w:p w:rsidR="000B1615" w:rsidRPr="000B1615" w:rsidRDefault="000B1615" w:rsidP="000B1615">
      <w:pPr>
        <w:spacing w:after="0"/>
        <w:jc w:val="left"/>
        <w:rPr>
          <w:lang w:val="fr-FR"/>
        </w:rPr>
      </w:pPr>
    </w:p>
    <w:p w:rsidR="001A17B2" w:rsidRPr="00575922" w:rsidRDefault="0037618B" w:rsidP="00575922">
      <w:pPr>
        <w:pStyle w:val="Prrafodelista"/>
        <w:numPr>
          <w:ilvl w:val="0"/>
          <w:numId w:val="26"/>
        </w:numPr>
        <w:rPr>
          <w:lang w:val="fr-FR"/>
        </w:rPr>
      </w:pPr>
      <w:r w:rsidRPr="00575922">
        <w:rPr>
          <w:lang w:val="fr-FR"/>
        </w:rPr>
        <w:t xml:space="preserve">Complète la colonne de gauche du tableau. Regarde la partie gauche de la vidéo jusqu’au moment où Ismaël arrive à l’école </w:t>
      </w:r>
      <w:r w:rsidR="000B1615" w:rsidRPr="00575922">
        <w:rPr>
          <w:lang w:val="fr-FR"/>
        </w:rPr>
        <w:t>(00:55min)</w:t>
      </w:r>
      <w:r w:rsidRPr="00575922">
        <w:rPr>
          <w:lang w:val="fr-FR"/>
        </w:rPr>
        <w:t xml:space="preserve"> et complète la colonne de droite du tableau.</w:t>
      </w:r>
    </w:p>
    <w:p w:rsidR="000B1615" w:rsidRPr="0037618B" w:rsidRDefault="000B1615" w:rsidP="000B1615">
      <w:pPr>
        <w:spacing w:after="0"/>
        <w:jc w:val="left"/>
        <w:rPr>
          <w:lang w:val="fr-FR"/>
        </w:rPr>
      </w:pPr>
    </w:p>
    <w:tbl>
      <w:tblPr>
        <w:tblpPr w:leftFromText="141" w:rightFromText="141" w:vertAnchor="text" w:horzAnchor="page" w:tblpX="1362" w:tblpY="-68"/>
        <w:tblW w:w="4895" w:type="pct"/>
        <w:tblBorders>
          <w:top w:val="single" w:sz="12" w:space="0" w:color="0793CD"/>
          <w:left w:val="single" w:sz="12" w:space="0" w:color="0793CD"/>
          <w:bottom w:val="single" w:sz="12" w:space="0" w:color="0793CD"/>
          <w:right w:val="single" w:sz="12" w:space="0" w:color="0793CD"/>
          <w:insideH w:val="single" w:sz="12" w:space="0" w:color="0793CD"/>
          <w:insideV w:val="single" w:sz="12" w:space="0" w:color="0793CD"/>
        </w:tblBorders>
        <w:tblLook w:val="04A0"/>
      </w:tblPr>
      <w:tblGrid>
        <w:gridCol w:w="4600"/>
        <w:gridCol w:w="4708"/>
      </w:tblGrid>
      <w:tr w:rsidR="000B1615" w:rsidRPr="00BB471C" w:rsidTr="000B6A29">
        <w:trPr>
          <w:trHeight w:val="388"/>
        </w:trPr>
        <w:tc>
          <w:tcPr>
            <w:tcW w:w="2471" w:type="pct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0793CD"/>
            <w:tcMar>
              <w:top w:w="108" w:type="dxa"/>
              <w:bottom w:w="108" w:type="dxa"/>
            </w:tcMar>
          </w:tcPr>
          <w:p w:rsidR="000B1615" w:rsidRPr="000B1615" w:rsidRDefault="009C169D" w:rsidP="000B1615">
            <w:pPr>
              <w:spacing w:after="0"/>
              <w:jc w:val="left"/>
              <w:rPr>
                <w:lang w:val="fr-FR"/>
              </w:rPr>
            </w:pPr>
            <w:r>
              <w:rPr>
                <w:color w:val="FFFFFF" w:themeColor="background1"/>
                <w:lang w:val="fr-FR"/>
              </w:rPr>
              <w:t>Note 5 actions</w:t>
            </w:r>
            <w:r w:rsidR="000B1615" w:rsidRPr="00392A38">
              <w:rPr>
                <w:color w:val="FFFFFF" w:themeColor="background1"/>
                <w:lang w:val="fr-FR"/>
              </w:rPr>
              <w:t xml:space="preserve"> q</w:t>
            </w:r>
            <w:r w:rsidR="0037618B">
              <w:rPr>
                <w:color w:val="FFFFFF" w:themeColor="background1"/>
                <w:lang w:val="fr-FR"/>
              </w:rPr>
              <w:t>ue tu fais entre le moment où ton</w:t>
            </w:r>
            <w:r w:rsidR="000B1615" w:rsidRPr="00392A38">
              <w:rPr>
                <w:color w:val="FFFFFF" w:themeColor="background1"/>
                <w:lang w:val="fr-FR"/>
              </w:rPr>
              <w:t xml:space="preserve"> réveil sonne et le moment où tu arrives à l’école.</w:t>
            </w:r>
          </w:p>
        </w:tc>
        <w:tc>
          <w:tcPr>
            <w:tcW w:w="2529" w:type="pct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0793CD"/>
            <w:tcMar>
              <w:top w:w="108" w:type="dxa"/>
              <w:bottom w:w="108" w:type="dxa"/>
            </w:tcMar>
          </w:tcPr>
          <w:p w:rsidR="000B1615" w:rsidRPr="000B1615" w:rsidRDefault="009C169D" w:rsidP="000B1615">
            <w:pPr>
              <w:spacing w:after="0"/>
              <w:jc w:val="left"/>
              <w:rPr>
                <w:lang w:val="fr-FR"/>
              </w:rPr>
            </w:pPr>
            <w:r>
              <w:rPr>
                <w:color w:val="FFFFFF" w:themeColor="background1"/>
                <w:lang w:val="fr-FR"/>
              </w:rPr>
              <w:t>Note 5 actions</w:t>
            </w:r>
            <w:r w:rsidR="000B1615" w:rsidRPr="00392A38">
              <w:rPr>
                <w:color w:val="FFFFFF" w:themeColor="background1"/>
                <w:lang w:val="fr-FR"/>
              </w:rPr>
              <w:t xml:space="preserve"> qu’I</w:t>
            </w:r>
            <w:r w:rsidR="0037618B">
              <w:rPr>
                <w:color w:val="FFFFFF" w:themeColor="background1"/>
                <w:lang w:val="fr-FR"/>
              </w:rPr>
              <w:t>smaël fait entre le moment où son</w:t>
            </w:r>
            <w:r w:rsidR="000B1615" w:rsidRPr="00392A38">
              <w:rPr>
                <w:color w:val="FFFFFF" w:themeColor="background1"/>
                <w:lang w:val="fr-FR"/>
              </w:rPr>
              <w:t xml:space="preserve"> réveil sonne et le moment où il arrive à l’école.</w:t>
            </w:r>
          </w:p>
        </w:tc>
      </w:tr>
      <w:tr w:rsidR="000B1615" w:rsidRPr="000B1615" w:rsidTr="001864F4">
        <w:trPr>
          <w:trHeight w:val="281"/>
        </w:trPr>
        <w:tc>
          <w:tcPr>
            <w:tcW w:w="2471" w:type="pct"/>
            <w:tcBorders>
              <w:top w:val="nil"/>
            </w:tcBorders>
            <w:shd w:val="clear" w:color="auto" w:fill="auto"/>
          </w:tcPr>
          <w:p w:rsidR="000B1615" w:rsidRPr="000B1615" w:rsidRDefault="000B1615" w:rsidP="000B1615">
            <w:pPr>
              <w:spacing w:after="0"/>
              <w:jc w:val="left"/>
            </w:pPr>
            <w:r w:rsidRPr="000B1615">
              <w:t>1.</w:t>
            </w:r>
          </w:p>
        </w:tc>
        <w:tc>
          <w:tcPr>
            <w:tcW w:w="2529" w:type="pct"/>
            <w:tcBorders>
              <w:top w:val="nil"/>
            </w:tcBorders>
            <w:shd w:val="clear" w:color="auto" w:fill="auto"/>
          </w:tcPr>
          <w:p w:rsidR="000B1615" w:rsidRPr="000B1615" w:rsidRDefault="000B1615" w:rsidP="000B1615">
            <w:pPr>
              <w:spacing w:after="0"/>
              <w:jc w:val="left"/>
            </w:pPr>
            <w:r w:rsidRPr="000B1615">
              <w:t>1.</w:t>
            </w:r>
          </w:p>
          <w:p w:rsidR="000B1615" w:rsidRPr="000B1615" w:rsidRDefault="000B1615" w:rsidP="000B1615">
            <w:pPr>
              <w:spacing w:after="0"/>
              <w:jc w:val="left"/>
            </w:pPr>
          </w:p>
        </w:tc>
      </w:tr>
      <w:tr w:rsidR="000B1615" w:rsidRPr="000B1615" w:rsidTr="000B6A29">
        <w:trPr>
          <w:trHeight w:val="377"/>
        </w:trPr>
        <w:tc>
          <w:tcPr>
            <w:tcW w:w="2471" w:type="pct"/>
            <w:shd w:val="clear" w:color="auto" w:fill="auto"/>
          </w:tcPr>
          <w:p w:rsidR="000B1615" w:rsidRPr="000B1615" w:rsidRDefault="000B1615" w:rsidP="000B1615">
            <w:pPr>
              <w:spacing w:after="0"/>
              <w:jc w:val="left"/>
            </w:pPr>
            <w:r w:rsidRPr="000B1615">
              <w:t>2.</w:t>
            </w:r>
          </w:p>
          <w:p w:rsidR="000B1615" w:rsidRPr="000B1615" w:rsidRDefault="000B1615" w:rsidP="000B1615">
            <w:pPr>
              <w:spacing w:after="0"/>
              <w:jc w:val="left"/>
            </w:pPr>
          </w:p>
        </w:tc>
        <w:tc>
          <w:tcPr>
            <w:tcW w:w="2529" w:type="pct"/>
            <w:shd w:val="clear" w:color="auto" w:fill="auto"/>
          </w:tcPr>
          <w:p w:rsidR="000B1615" w:rsidRPr="000B1615" w:rsidRDefault="000B1615" w:rsidP="000B1615">
            <w:pPr>
              <w:spacing w:after="0"/>
              <w:jc w:val="left"/>
            </w:pPr>
            <w:r w:rsidRPr="000B1615">
              <w:t>2.</w:t>
            </w:r>
          </w:p>
          <w:p w:rsidR="000B1615" w:rsidRPr="000B1615" w:rsidRDefault="000B1615" w:rsidP="000B1615">
            <w:pPr>
              <w:spacing w:after="0"/>
              <w:jc w:val="left"/>
            </w:pPr>
          </w:p>
        </w:tc>
      </w:tr>
      <w:tr w:rsidR="000B1615" w:rsidRPr="000B1615" w:rsidTr="000B6A29">
        <w:trPr>
          <w:trHeight w:val="377"/>
        </w:trPr>
        <w:tc>
          <w:tcPr>
            <w:tcW w:w="2471" w:type="pct"/>
            <w:shd w:val="clear" w:color="auto" w:fill="auto"/>
          </w:tcPr>
          <w:p w:rsidR="000B1615" w:rsidRPr="000B1615" w:rsidRDefault="000B1615" w:rsidP="000B1615">
            <w:pPr>
              <w:spacing w:after="0"/>
              <w:jc w:val="left"/>
            </w:pPr>
            <w:r w:rsidRPr="000B1615">
              <w:t>3.</w:t>
            </w:r>
          </w:p>
          <w:p w:rsidR="000B1615" w:rsidRPr="000B1615" w:rsidRDefault="000B1615" w:rsidP="000B1615">
            <w:pPr>
              <w:spacing w:after="0"/>
              <w:jc w:val="left"/>
            </w:pPr>
          </w:p>
        </w:tc>
        <w:tc>
          <w:tcPr>
            <w:tcW w:w="2529" w:type="pct"/>
            <w:shd w:val="clear" w:color="auto" w:fill="auto"/>
          </w:tcPr>
          <w:p w:rsidR="000B1615" w:rsidRPr="000B1615" w:rsidRDefault="000B1615" w:rsidP="000B1615">
            <w:pPr>
              <w:spacing w:after="0"/>
              <w:jc w:val="left"/>
            </w:pPr>
            <w:r w:rsidRPr="000B1615">
              <w:t>3.</w:t>
            </w:r>
          </w:p>
          <w:p w:rsidR="000B1615" w:rsidRPr="000B1615" w:rsidRDefault="000B1615" w:rsidP="000B1615">
            <w:pPr>
              <w:spacing w:after="0"/>
              <w:jc w:val="left"/>
            </w:pPr>
          </w:p>
        </w:tc>
      </w:tr>
      <w:tr w:rsidR="000B1615" w:rsidRPr="000B1615" w:rsidTr="000B6A29">
        <w:trPr>
          <w:trHeight w:val="377"/>
        </w:trPr>
        <w:tc>
          <w:tcPr>
            <w:tcW w:w="2471" w:type="pct"/>
            <w:shd w:val="clear" w:color="auto" w:fill="auto"/>
          </w:tcPr>
          <w:p w:rsidR="000B1615" w:rsidRPr="000B1615" w:rsidRDefault="000B1615" w:rsidP="000B1615">
            <w:pPr>
              <w:spacing w:after="0"/>
              <w:jc w:val="left"/>
            </w:pPr>
            <w:r w:rsidRPr="000B1615">
              <w:t>4</w:t>
            </w:r>
          </w:p>
        </w:tc>
        <w:tc>
          <w:tcPr>
            <w:tcW w:w="2529" w:type="pct"/>
            <w:shd w:val="clear" w:color="auto" w:fill="auto"/>
          </w:tcPr>
          <w:p w:rsidR="000B1615" w:rsidRPr="000B1615" w:rsidRDefault="000B1615" w:rsidP="000B1615">
            <w:pPr>
              <w:spacing w:after="0"/>
              <w:jc w:val="left"/>
            </w:pPr>
            <w:r w:rsidRPr="000B1615">
              <w:t>4.</w:t>
            </w:r>
          </w:p>
          <w:p w:rsidR="000B1615" w:rsidRPr="000B1615" w:rsidRDefault="000B1615" w:rsidP="000B1615">
            <w:pPr>
              <w:spacing w:after="0"/>
              <w:jc w:val="left"/>
            </w:pPr>
          </w:p>
        </w:tc>
      </w:tr>
      <w:tr w:rsidR="000B1615" w:rsidRPr="000B1615" w:rsidTr="001864F4">
        <w:trPr>
          <w:trHeight w:val="258"/>
        </w:trPr>
        <w:tc>
          <w:tcPr>
            <w:tcW w:w="2471" w:type="pct"/>
            <w:shd w:val="clear" w:color="auto" w:fill="auto"/>
          </w:tcPr>
          <w:p w:rsidR="000B1615" w:rsidRPr="000B1615" w:rsidRDefault="000B1615" w:rsidP="000B1615">
            <w:pPr>
              <w:spacing w:after="0"/>
              <w:jc w:val="left"/>
            </w:pPr>
            <w:r w:rsidRPr="000B1615">
              <w:t>5.</w:t>
            </w:r>
          </w:p>
          <w:p w:rsidR="000B1615" w:rsidRPr="000B1615" w:rsidRDefault="000B1615" w:rsidP="000B1615">
            <w:pPr>
              <w:spacing w:after="0"/>
              <w:jc w:val="left"/>
            </w:pPr>
          </w:p>
        </w:tc>
        <w:tc>
          <w:tcPr>
            <w:tcW w:w="2529" w:type="pct"/>
            <w:shd w:val="clear" w:color="auto" w:fill="auto"/>
          </w:tcPr>
          <w:p w:rsidR="000B1615" w:rsidRPr="000B1615" w:rsidRDefault="000B1615" w:rsidP="000B1615">
            <w:pPr>
              <w:spacing w:after="0"/>
              <w:jc w:val="left"/>
            </w:pPr>
            <w:r w:rsidRPr="000B1615">
              <w:t>5.</w:t>
            </w:r>
          </w:p>
          <w:p w:rsidR="000B1615" w:rsidRPr="000B1615" w:rsidRDefault="000B1615" w:rsidP="000B1615">
            <w:pPr>
              <w:spacing w:after="0"/>
              <w:jc w:val="left"/>
            </w:pPr>
          </w:p>
        </w:tc>
      </w:tr>
    </w:tbl>
    <w:p w:rsidR="00C1742F" w:rsidRPr="00575922" w:rsidRDefault="008D71A3" w:rsidP="00575922">
      <w:pPr>
        <w:pStyle w:val="Prrafodelista"/>
        <w:numPr>
          <w:ilvl w:val="0"/>
          <w:numId w:val="26"/>
        </w:numPr>
        <w:rPr>
          <w:lang w:val="fr-FR"/>
        </w:rPr>
      </w:pPr>
      <w:r w:rsidRPr="00575922">
        <w:rPr>
          <w:lang w:val="fr-FR"/>
        </w:rPr>
        <w:t xml:space="preserve">Compare ce que </w:t>
      </w:r>
      <w:r w:rsidR="00505C5F" w:rsidRPr="00575922">
        <w:rPr>
          <w:lang w:val="fr-FR"/>
        </w:rPr>
        <w:t>tu fais avec ce que fait Ismaël.</w:t>
      </w:r>
    </w:p>
    <w:p w:rsidR="00505C5F" w:rsidRPr="0037618B" w:rsidRDefault="00D65DB7">
      <w:pPr>
        <w:spacing w:after="0"/>
        <w:jc w:val="left"/>
        <w:rPr>
          <w:lang w:val="fr-FR"/>
        </w:rPr>
      </w:pPr>
      <w:r>
        <w:rPr>
          <w:lang w:val="fr-FR"/>
        </w:rPr>
        <w:br w:type="page"/>
      </w:r>
    </w:p>
    <w:p w:rsidR="00C1742F" w:rsidRDefault="00575922" w:rsidP="00D65DB7">
      <w:pPr>
        <w:pStyle w:val="TITULO2"/>
        <w:tabs>
          <w:tab w:val="left" w:pos="567"/>
        </w:tabs>
        <w:ind w:hanging="643"/>
      </w:pPr>
      <w:r>
        <w:lastRenderedPageBreak/>
        <w:t xml:space="preserve"> </w:t>
      </w:r>
      <w:r w:rsidR="00C1742F">
        <w:t>L</w:t>
      </w:r>
      <w:r w:rsidR="00C1742F" w:rsidRPr="008D71A3">
        <w:t>es gestes écologiques</w:t>
      </w:r>
    </w:p>
    <w:p w:rsidR="00C1742F" w:rsidRPr="0037618B" w:rsidRDefault="0088198C" w:rsidP="00575922">
      <w:pPr>
        <w:rPr>
          <w:b/>
          <w:bCs/>
          <w:lang w:val="fr-FR"/>
        </w:rPr>
      </w:pPr>
      <w:r w:rsidRPr="0037618B">
        <w:rPr>
          <w:lang w:val="fr-FR"/>
        </w:rPr>
        <w:t>a</w:t>
      </w:r>
      <w:r w:rsidR="00C1742F" w:rsidRPr="0037618B">
        <w:rPr>
          <w:lang w:val="fr-FR"/>
        </w:rPr>
        <w:t xml:space="preserve">. </w:t>
      </w:r>
      <w:r w:rsidR="000B1615" w:rsidRPr="0037618B">
        <w:rPr>
          <w:lang w:val="fr-FR"/>
        </w:rPr>
        <w:t>Note les actions</w:t>
      </w:r>
      <w:r w:rsidR="0037618B">
        <w:rPr>
          <w:b/>
          <w:bCs/>
          <w:lang w:val="fr-FR"/>
        </w:rPr>
        <w:t xml:space="preserve"> </w:t>
      </w:r>
      <w:r w:rsidR="000B1615" w:rsidRPr="0037618B">
        <w:rPr>
          <w:lang w:val="fr-FR"/>
        </w:rPr>
        <w:t>suivante</w:t>
      </w:r>
      <w:r w:rsidR="009B4BA3" w:rsidRPr="0037618B">
        <w:rPr>
          <w:lang w:val="fr-FR"/>
        </w:rPr>
        <w:t>s</w:t>
      </w:r>
      <w:r w:rsidR="0037618B">
        <w:rPr>
          <w:b/>
          <w:bCs/>
          <w:lang w:val="fr-FR"/>
        </w:rPr>
        <w:t xml:space="preserve"> </w:t>
      </w:r>
      <w:r w:rsidR="000B1615" w:rsidRPr="0037618B">
        <w:rPr>
          <w:lang w:val="fr-FR"/>
        </w:rPr>
        <w:t xml:space="preserve">sous les </w:t>
      </w:r>
      <w:r w:rsidR="00392A38" w:rsidRPr="0037618B">
        <w:rPr>
          <w:lang w:val="fr-FR"/>
        </w:rPr>
        <w:t>images</w:t>
      </w:r>
      <w:r w:rsidR="0037618B">
        <w:rPr>
          <w:b/>
          <w:bCs/>
          <w:lang w:val="fr-FR"/>
        </w:rPr>
        <w:t xml:space="preserve"> </w:t>
      </w:r>
      <w:r w:rsidR="00392A38" w:rsidRPr="0037618B">
        <w:rPr>
          <w:lang w:val="fr-FR"/>
        </w:rPr>
        <w:t>corre</w:t>
      </w:r>
      <w:r w:rsidR="000B1615" w:rsidRPr="0037618B">
        <w:rPr>
          <w:lang w:val="fr-FR"/>
        </w:rPr>
        <w:t>spondantes.</w:t>
      </w:r>
    </w:p>
    <w:p w:rsidR="000B1615" w:rsidRPr="0037618B" w:rsidRDefault="000B1615" w:rsidP="00575922">
      <w:pPr>
        <w:rPr>
          <w:b/>
          <w:bCs/>
          <w:lang w:val="fr-FR"/>
        </w:rPr>
      </w:pPr>
    </w:p>
    <w:p w:rsidR="000B1615" w:rsidRPr="00D20D05" w:rsidRDefault="000B1615" w:rsidP="00575922">
      <w:pPr>
        <w:rPr>
          <w:b/>
          <w:bCs/>
          <w:lang w:val="fr-FR"/>
        </w:rPr>
      </w:pPr>
      <w:r w:rsidRPr="00D20D05">
        <w:rPr>
          <w:lang w:val="fr-FR"/>
        </w:rPr>
        <w:t>J’éteins la lumière /Je ne</w:t>
      </w:r>
      <w:r w:rsidR="0037618B" w:rsidRPr="00D20D05">
        <w:rPr>
          <w:b/>
          <w:bCs/>
          <w:lang w:val="fr-FR"/>
        </w:rPr>
        <w:t xml:space="preserve"> </w:t>
      </w:r>
      <w:r w:rsidRPr="00D20D05">
        <w:rPr>
          <w:lang w:val="fr-FR"/>
        </w:rPr>
        <w:t>gaspille</w:t>
      </w:r>
      <w:r w:rsidR="0037618B" w:rsidRPr="00D20D05">
        <w:rPr>
          <w:b/>
          <w:bCs/>
          <w:lang w:val="fr-FR"/>
        </w:rPr>
        <w:t xml:space="preserve"> </w:t>
      </w:r>
      <w:r w:rsidRPr="00D20D05">
        <w:rPr>
          <w:lang w:val="fr-FR"/>
        </w:rPr>
        <w:t>pas</w:t>
      </w:r>
      <w:r w:rsidR="0037618B" w:rsidRPr="00D20D05">
        <w:rPr>
          <w:b/>
          <w:bCs/>
          <w:lang w:val="fr-FR"/>
        </w:rPr>
        <w:t xml:space="preserve"> </w:t>
      </w:r>
      <w:r w:rsidRPr="00D20D05">
        <w:rPr>
          <w:lang w:val="fr-FR"/>
        </w:rPr>
        <w:t>l’eau/J’utilise les transports en commun/Je trie mes ordures</w:t>
      </w:r>
      <w:r w:rsidR="00392A38" w:rsidRPr="00D20D05">
        <w:rPr>
          <w:lang w:val="fr-FR"/>
        </w:rPr>
        <w:t xml:space="preserve"> / </w:t>
      </w:r>
      <w:r w:rsidRPr="00D20D05">
        <w:rPr>
          <w:lang w:val="fr-FR"/>
        </w:rPr>
        <w:t>Je recharge les piles.</w:t>
      </w:r>
    </w:p>
    <w:p w:rsidR="000B1615" w:rsidRPr="0037618B" w:rsidRDefault="000B1615" w:rsidP="00C75975">
      <w:pPr>
        <w:pStyle w:val="TITULO2"/>
        <w:numPr>
          <w:ilvl w:val="0"/>
          <w:numId w:val="0"/>
        </w:numPr>
        <w:ind w:left="426"/>
      </w:pPr>
    </w:p>
    <w:tbl>
      <w:tblPr>
        <w:tblpPr w:leftFromText="141" w:rightFromText="141" w:vertAnchor="text" w:horzAnchor="page" w:tblpX="1362" w:tblpY="-68"/>
        <w:tblW w:w="5000" w:type="pct"/>
        <w:tblBorders>
          <w:top w:val="single" w:sz="12" w:space="0" w:color="0793CD"/>
          <w:left w:val="single" w:sz="12" w:space="0" w:color="0793CD"/>
          <w:bottom w:val="single" w:sz="12" w:space="0" w:color="0793CD"/>
          <w:right w:val="single" w:sz="12" w:space="0" w:color="0793CD"/>
          <w:insideH w:val="single" w:sz="12" w:space="0" w:color="0793CD"/>
          <w:insideV w:val="single" w:sz="12" w:space="0" w:color="0793CD"/>
        </w:tblBorders>
        <w:tblLook w:val="04A0"/>
      </w:tblPr>
      <w:tblGrid>
        <w:gridCol w:w="2095"/>
        <w:gridCol w:w="1715"/>
        <w:gridCol w:w="1752"/>
        <w:gridCol w:w="2194"/>
        <w:gridCol w:w="1752"/>
      </w:tblGrid>
      <w:tr w:rsidR="000B1615" w:rsidRPr="000B1615" w:rsidTr="000B1615">
        <w:trPr>
          <w:trHeight w:val="1665"/>
        </w:trPr>
        <w:tc>
          <w:tcPr>
            <w:tcW w:w="1101" w:type="pct"/>
          </w:tcPr>
          <w:p w:rsidR="000B1615" w:rsidRPr="000B1615" w:rsidRDefault="000B1615" w:rsidP="00C75975">
            <w:pPr>
              <w:pStyle w:val="TITULO2"/>
              <w:numPr>
                <w:ilvl w:val="0"/>
                <w:numId w:val="0"/>
              </w:numPr>
              <w:ind w:left="426"/>
            </w:pPr>
            <w:r w:rsidRPr="000B1615">
              <w:rPr>
                <w:noProof/>
                <w:lang w:eastAsia="fr-FR"/>
              </w:rPr>
              <w:drawing>
                <wp:inline distT="0" distB="0" distL="0" distR="0">
                  <wp:extent cx="999206" cy="805104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13" cy="808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1615" w:rsidRPr="000B1615" w:rsidRDefault="000B1615" w:rsidP="00C75975">
            <w:pPr>
              <w:pStyle w:val="TITULO2"/>
              <w:numPr>
                <w:ilvl w:val="0"/>
                <w:numId w:val="0"/>
              </w:numPr>
              <w:ind w:left="426"/>
            </w:pPr>
          </w:p>
        </w:tc>
        <w:tc>
          <w:tcPr>
            <w:tcW w:w="1044" w:type="pct"/>
          </w:tcPr>
          <w:p w:rsidR="000B1615" w:rsidRPr="000B1615" w:rsidRDefault="000B1615" w:rsidP="00C75975">
            <w:pPr>
              <w:pStyle w:val="TITULO2"/>
              <w:numPr>
                <w:ilvl w:val="0"/>
                <w:numId w:val="0"/>
              </w:numPr>
              <w:ind w:left="426"/>
            </w:pPr>
            <w:r w:rsidRPr="000B1615">
              <w:rPr>
                <w:noProof/>
                <w:lang w:eastAsia="fr-FR"/>
              </w:rPr>
              <w:drawing>
                <wp:inline distT="0" distB="0" distL="0" distR="0">
                  <wp:extent cx="737870" cy="981710"/>
                  <wp:effectExtent l="0" t="0" r="5080" b="889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pct"/>
          </w:tcPr>
          <w:p w:rsidR="000B1615" w:rsidRPr="000B1615" w:rsidRDefault="000B1615" w:rsidP="00C75975">
            <w:pPr>
              <w:pStyle w:val="TITULO2"/>
              <w:numPr>
                <w:ilvl w:val="0"/>
                <w:numId w:val="0"/>
              </w:numPr>
              <w:ind w:left="426"/>
            </w:pPr>
            <w:r w:rsidRPr="000B1615">
              <w:rPr>
                <w:noProof/>
                <w:lang w:eastAsia="fr-FR"/>
              </w:rPr>
              <w:drawing>
                <wp:inline distT="0" distB="0" distL="0" distR="0">
                  <wp:extent cx="768350" cy="817245"/>
                  <wp:effectExtent l="0" t="0" r="0" b="1905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pct"/>
          </w:tcPr>
          <w:p w:rsidR="000B1615" w:rsidRPr="000B1615" w:rsidRDefault="000B1615" w:rsidP="00C75975">
            <w:pPr>
              <w:pStyle w:val="TITULO2"/>
              <w:numPr>
                <w:ilvl w:val="0"/>
                <w:numId w:val="0"/>
              </w:numPr>
              <w:ind w:left="426"/>
            </w:pPr>
            <w:r w:rsidRPr="000B1615">
              <w:rPr>
                <w:noProof/>
                <w:lang w:eastAsia="fr-FR"/>
              </w:rPr>
              <w:drawing>
                <wp:inline distT="0" distB="0" distL="0" distR="0">
                  <wp:extent cx="1066800" cy="914400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0B1615" w:rsidRPr="000B1615" w:rsidRDefault="000B1615" w:rsidP="00C75975">
            <w:pPr>
              <w:pStyle w:val="TITULO2"/>
              <w:numPr>
                <w:ilvl w:val="0"/>
                <w:numId w:val="0"/>
              </w:numPr>
              <w:ind w:left="426"/>
            </w:pPr>
            <w:r w:rsidRPr="000B1615">
              <w:rPr>
                <w:noProof/>
                <w:lang w:eastAsia="fr-FR"/>
              </w:rPr>
              <w:drawing>
                <wp:inline distT="0" distB="0" distL="0" distR="0">
                  <wp:extent cx="768350" cy="1030605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615" w:rsidRPr="000B1615" w:rsidTr="000B1615">
        <w:trPr>
          <w:trHeight w:val="377"/>
        </w:trPr>
        <w:tc>
          <w:tcPr>
            <w:tcW w:w="1101" w:type="pct"/>
          </w:tcPr>
          <w:p w:rsidR="000B1615" w:rsidRDefault="000B1615" w:rsidP="00C75975">
            <w:pPr>
              <w:pStyle w:val="TITULO2"/>
              <w:numPr>
                <w:ilvl w:val="0"/>
                <w:numId w:val="0"/>
              </w:numPr>
              <w:ind w:left="426"/>
            </w:pPr>
          </w:p>
          <w:p w:rsidR="000B1615" w:rsidRPr="000B1615" w:rsidRDefault="000B1615" w:rsidP="00C75975">
            <w:pPr>
              <w:pStyle w:val="TITULO2"/>
              <w:numPr>
                <w:ilvl w:val="0"/>
                <w:numId w:val="0"/>
              </w:numPr>
              <w:ind w:left="426"/>
            </w:pPr>
          </w:p>
        </w:tc>
        <w:tc>
          <w:tcPr>
            <w:tcW w:w="1044" w:type="pct"/>
          </w:tcPr>
          <w:p w:rsidR="000B1615" w:rsidRPr="000B1615" w:rsidRDefault="000B1615" w:rsidP="00C75975">
            <w:pPr>
              <w:pStyle w:val="TITULO2"/>
              <w:numPr>
                <w:ilvl w:val="0"/>
                <w:numId w:val="0"/>
              </w:numPr>
              <w:ind w:left="426"/>
            </w:pPr>
          </w:p>
        </w:tc>
        <w:tc>
          <w:tcPr>
            <w:tcW w:w="937" w:type="pct"/>
          </w:tcPr>
          <w:p w:rsidR="000B1615" w:rsidRPr="000B1615" w:rsidRDefault="000B1615" w:rsidP="00C75975">
            <w:pPr>
              <w:pStyle w:val="TITULO2"/>
              <w:numPr>
                <w:ilvl w:val="0"/>
                <w:numId w:val="0"/>
              </w:numPr>
              <w:ind w:left="426"/>
            </w:pPr>
          </w:p>
        </w:tc>
        <w:tc>
          <w:tcPr>
            <w:tcW w:w="997" w:type="pct"/>
          </w:tcPr>
          <w:p w:rsidR="000B1615" w:rsidRPr="000B1615" w:rsidRDefault="000B1615" w:rsidP="00C75975">
            <w:pPr>
              <w:pStyle w:val="TITULO2"/>
              <w:numPr>
                <w:ilvl w:val="0"/>
                <w:numId w:val="0"/>
              </w:numPr>
              <w:ind w:left="426"/>
            </w:pPr>
          </w:p>
        </w:tc>
        <w:tc>
          <w:tcPr>
            <w:tcW w:w="921" w:type="pct"/>
          </w:tcPr>
          <w:p w:rsidR="000B1615" w:rsidRPr="000B1615" w:rsidRDefault="000B1615" w:rsidP="00C75975">
            <w:pPr>
              <w:pStyle w:val="TITULO2"/>
              <w:numPr>
                <w:ilvl w:val="0"/>
                <w:numId w:val="0"/>
              </w:numPr>
              <w:ind w:left="426"/>
            </w:pPr>
          </w:p>
        </w:tc>
      </w:tr>
    </w:tbl>
    <w:p w:rsidR="000B1615" w:rsidRPr="000B1615" w:rsidRDefault="000B1615" w:rsidP="00C75975">
      <w:pPr>
        <w:pStyle w:val="TITULO2"/>
        <w:numPr>
          <w:ilvl w:val="0"/>
          <w:numId w:val="0"/>
        </w:numPr>
        <w:ind w:left="426"/>
      </w:pPr>
    </w:p>
    <w:p w:rsidR="0088198C" w:rsidRPr="0037618B" w:rsidRDefault="0088198C" w:rsidP="00575922">
      <w:pPr>
        <w:rPr>
          <w:b/>
          <w:bCs/>
          <w:lang w:val="fr-FR"/>
        </w:rPr>
      </w:pPr>
      <w:r w:rsidRPr="0037618B">
        <w:rPr>
          <w:lang w:val="fr-FR"/>
        </w:rPr>
        <w:t>b.</w:t>
      </w:r>
      <w:r w:rsidR="00D555E3" w:rsidRPr="0037618B">
        <w:rPr>
          <w:b/>
          <w:bCs/>
          <w:lang w:val="fr-FR"/>
        </w:rPr>
        <w:t xml:space="preserve"> </w:t>
      </w:r>
      <w:r w:rsidRPr="0037618B">
        <w:rPr>
          <w:lang w:val="fr-FR"/>
        </w:rPr>
        <w:t>Regarde la partie</w:t>
      </w:r>
      <w:r w:rsidR="0037618B">
        <w:rPr>
          <w:b/>
          <w:bCs/>
          <w:lang w:val="fr-FR"/>
        </w:rPr>
        <w:t xml:space="preserve"> </w:t>
      </w:r>
      <w:r w:rsidRPr="0037618B">
        <w:rPr>
          <w:lang w:val="fr-FR"/>
        </w:rPr>
        <w:t>gauche de la vidéo</w:t>
      </w:r>
      <w:r w:rsidR="0037618B">
        <w:rPr>
          <w:b/>
          <w:bCs/>
          <w:lang w:val="fr-FR"/>
        </w:rPr>
        <w:t xml:space="preserve"> </w:t>
      </w:r>
      <w:r w:rsidRPr="0037618B">
        <w:rPr>
          <w:lang w:val="fr-FR"/>
        </w:rPr>
        <w:t>jusqu’au</w:t>
      </w:r>
      <w:r w:rsidR="0037618B">
        <w:rPr>
          <w:b/>
          <w:bCs/>
          <w:lang w:val="fr-FR"/>
        </w:rPr>
        <w:t xml:space="preserve"> </w:t>
      </w:r>
      <w:r w:rsidRPr="0037618B">
        <w:rPr>
          <w:lang w:val="fr-FR"/>
        </w:rPr>
        <w:t>moment</w:t>
      </w:r>
      <w:r w:rsidR="0037618B">
        <w:rPr>
          <w:b/>
          <w:bCs/>
          <w:lang w:val="fr-FR"/>
        </w:rPr>
        <w:t xml:space="preserve"> </w:t>
      </w:r>
      <w:r w:rsidRPr="0037618B">
        <w:rPr>
          <w:lang w:val="fr-FR"/>
        </w:rPr>
        <w:t>où le garçon</w:t>
      </w:r>
      <w:r w:rsidR="0037618B">
        <w:rPr>
          <w:b/>
          <w:bCs/>
          <w:lang w:val="fr-FR"/>
        </w:rPr>
        <w:t xml:space="preserve"> </w:t>
      </w:r>
      <w:r w:rsidRPr="0037618B">
        <w:rPr>
          <w:lang w:val="fr-FR"/>
        </w:rPr>
        <w:t>arrive</w:t>
      </w:r>
      <w:r w:rsidR="0037618B">
        <w:rPr>
          <w:b/>
          <w:bCs/>
          <w:lang w:val="fr-FR"/>
        </w:rPr>
        <w:t xml:space="preserve"> </w:t>
      </w:r>
      <w:r w:rsidRPr="0037618B">
        <w:rPr>
          <w:lang w:val="fr-FR"/>
        </w:rPr>
        <w:t>dans</w:t>
      </w:r>
      <w:r w:rsidR="0037618B">
        <w:rPr>
          <w:b/>
          <w:bCs/>
          <w:lang w:val="fr-FR"/>
        </w:rPr>
        <w:t xml:space="preserve"> </w:t>
      </w:r>
      <w:r w:rsidRPr="0037618B">
        <w:rPr>
          <w:lang w:val="fr-FR"/>
        </w:rPr>
        <w:t>sa chambre</w:t>
      </w:r>
      <w:r w:rsidR="00141875" w:rsidRPr="0037618B">
        <w:rPr>
          <w:lang w:val="fr-FR"/>
        </w:rPr>
        <w:t xml:space="preserve"> (01:3</w:t>
      </w:r>
      <w:r w:rsidRPr="0037618B">
        <w:rPr>
          <w:lang w:val="fr-FR"/>
        </w:rPr>
        <w:t xml:space="preserve">7min)  </w:t>
      </w:r>
      <w:r w:rsidR="0037618B" w:rsidRPr="00575922">
        <w:rPr>
          <w:bCs/>
          <w:lang w:val="fr-FR"/>
        </w:rPr>
        <w:t>et</w:t>
      </w:r>
      <w:r w:rsidR="0037618B" w:rsidRPr="0037618B">
        <w:rPr>
          <w:b/>
          <w:bCs/>
          <w:lang w:val="fr-FR"/>
        </w:rPr>
        <w:t xml:space="preserve"> </w:t>
      </w:r>
      <w:r w:rsidR="0037618B" w:rsidRPr="0037618B">
        <w:rPr>
          <w:lang w:val="fr-FR"/>
        </w:rPr>
        <w:t>note cinq</w:t>
      </w:r>
      <w:r w:rsidR="00D555E3">
        <w:rPr>
          <w:b/>
          <w:bCs/>
          <w:lang w:val="fr-FR"/>
        </w:rPr>
        <w:t xml:space="preserve"> </w:t>
      </w:r>
      <w:r w:rsidR="0037618B" w:rsidRPr="0037618B">
        <w:rPr>
          <w:lang w:val="fr-FR"/>
        </w:rPr>
        <w:t>choses</w:t>
      </w:r>
      <w:r w:rsidR="00D555E3">
        <w:rPr>
          <w:b/>
          <w:bCs/>
          <w:lang w:val="fr-FR"/>
        </w:rPr>
        <w:t xml:space="preserve"> </w:t>
      </w:r>
      <w:r w:rsidR="0037618B" w:rsidRPr="0037618B">
        <w:rPr>
          <w:lang w:val="fr-FR"/>
        </w:rPr>
        <w:t>qu’il</w:t>
      </w:r>
      <w:r w:rsidR="00D555E3">
        <w:rPr>
          <w:b/>
          <w:bCs/>
          <w:lang w:val="fr-FR"/>
        </w:rPr>
        <w:t xml:space="preserve"> </w:t>
      </w:r>
      <w:r w:rsidR="0037618B" w:rsidRPr="0037618B">
        <w:rPr>
          <w:lang w:val="fr-FR"/>
        </w:rPr>
        <w:t>ne</w:t>
      </w:r>
      <w:r w:rsidR="00D555E3">
        <w:rPr>
          <w:b/>
          <w:bCs/>
          <w:lang w:val="fr-FR"/>
        </w:rPr>
        <w:t xml:space="preserve"> </w:t>
      </w:r>
      <w:r w:rsidR="0037618B" w:rsidRPr="0037618B">
        <w:rPr>
          <w:lang w:val="fr-FR"/>
        </w:rPr>
        <w:t>fait</w:t>
      </w:r>
      <w:r w:rsidR="00D555E3">
        <w:rPr>
          <w:b/>
          <w:bCs/>
          <w:lang w:val="fr-FR"/>
        </w:rPr>
        <w:t xml:space="preserve"> </w:t>
      </w:r>
      <w:r w:rsidR="0037618B" w:rsidRPr="0037618B">
        <w:rPr>
          <w:lang w:val="fr-FR"/>
        </w:rPr>
        <w:t>pas</w:t>
      </w:r>
      <w:r w:rsidR="00D555E3">
        <w:rPr>
          <w:b/>
          <w:bCs/>
          <w:lang w:val="fr-FR"/>
        </w:rPr>
        <w:t>.</w:t>
      </w:r>
    </w:p>
    <w:p w:rsidR="0088198C" w:rsidRPr="0037618B" w:rsidRDefault="0088198C" w:rsidP="00575922">
      <w:pPr>
        <w:rPr>
          <w:b/>
          <w:bCs/>
          <w:lang w:val="fr-FR"/>
        </w:rPr>
      </w:pPr>
    </w:p>
    <w:p w:rsidR="000B1615" w:rsidRPr="00D555E3" w:rsidRDefault="0088198C" w:rsidP="00575922">
      <w:pPr>
        <w:rPr>
          <w:b/>
          <w:bCs/>
          <w:lang w:val="fr-FR"/>
        </w:rPr>
      </w:pPr>
      <w:r w:rsidRPr="00D555E3">
        <w:rPr>
          <w:lang w:val="fr-FR"/>
        </w:rPr>
        <w:t>ex : Il</w:t>
      </w:r>
      <w:r w:rsidR="00D555E3" w:rsidRPr="00D555E3">
        <w:rPr>
          <w:b/>
          <w:bCs/>
          <w:lang w:val="fr-FR"/>
        </w:rPr>
        <w:t xml:space="preserve"> </w:t>
      </w:r>
      <w:r w:rsidRPr="00D555E3">
        <w:rPr>
          <w:lang w:val="fr-FR"/>
        </w:rPr>
        <w:t>n’arrête</w:t>
      </w:r>
      <w:r w:rsidR="00D555E3" w:rsidRPr="00D555E3">
        <w:rPr>
          <w:b/>
          <w:bCs/>
          <w:lang w:val="fr-FR"/>
        </w:rPr>
        <w:t xml:space="preserve"> </w:t>
      </w:r>
      <w:r w:rsidRPr="00D555E3">
        <w:rPr>
          <w:lang w:val="fr-FR"/>
        </w:rPr>
        <w:t>pas</w:t>
      </w:r>
      <w:r w:rsidR="00D555E3" w:rsidRPr="00D555E3">
        <w:rPr>
          <w:b/>
          <w:bCs/>
          <w:lang w:val="fr-FR"/>
        </w:rPr>
        <w:t xml:space="preserve"> </w:t>
      </w:r>
      <w:r w:rsidRPr="00D555E3">
        <w:rPr>
          <w:lang w:val="fr-FR"/>
        </w:rPr>
        <w:t>l’eau</w:t>
      </w:r>
      <w:r w:rsidR="00D555E3" w:rsidRPr="00D555E3">
        <w:rPr>
          <w:b/>
          <w:bCs/>
          <w:lang w:val="fr-FR"/>
        </w:rPr>
        <w:t xml:space="preserve"> </w:t>
      </w:r>
      <w:r w:rsidRPr="00D555E3">
        <w:rPr>
          <w:lang w:val="fr-FR"/>
        </w:rPr>
        <w:t>quand</w:t>
      </w:r>
      <w:r w:rsidR="00D555E3" w:rsidRPr="00D555E3">
        <w:rPr>
          <w:b/>
          <w:bCs/>
          <w:lang w:val="fr-FR"/>
        </w:rPr>
        <w:t xml:space="preserve"> </w:t>
      </w:r>
      <w:r w:rsidRPr="00D555E3">
        <w:rPr>
          <w:lang w:val="fr-FR"/>
        </w:rPr>
        <w:t>il se savonne</w:t>
      </w:r>
    </w:p>
    <w:p w:rsidR="00C1742F" w:rsidRPr="00D555E3" w:rsidRDefault="00C1742F" w:rsidP="00575922">
      <w:pPr>
        <w:rPr>
          <w:lang w:val="fr-FR"/>
        </w:rPr>
      </w:pPr>
    </w:p>
    <w:p w:rsidR="0088198C" w:rsidRPr="0088198C" w:rsidRDefault="0088198C" w:rsidP="00575922">
      <w:r w:rsidRPr="0088198C">
        <w:t>1. ________________________________________</w:t>
      </w:r>
    </w:p>
    <w:p w:rsidR="0088198C" w:rsidRPr="0088198C" w:rsidRDefault="0088198C" w:rsidP="00575922">
      <w:r w:rsidRPr="0088198C">
        <w:t>2. ________________________________________</w:t>
      </w:r>
    </w:p>
    <w:p w:rsidR="0088198C" w:rsidRPr="0088198C" w:rsidRDefault="0088198C" w:rsidP="00575922">
      <w:r w:rsidRPr="0088198C">
        <w:t>3. ________________________________________</w:t>
      </w:r>
    </w:p>
    <w:p w:rsidR="0088198C" w:rsidRPr="0088198C" w:rsidRDefault="0088198C" w:rsidP="00575922">
      <w:r w:rsidRPr="0088198C">
        <w:t>4. ________________________________________</w:t>
      </w:r>
    </w:p>
    <w:p w:rsidR="00C1742F" w:rsidRPr="0088198C" w:rsidRDefault="0088198C" w:rsidP="00575922">
      <w:r w:rsidRPr="0088198C">
        <w:t>5. ________________________________________</w:t>
      </w:r>
    </w:p>
    <w:p w:rsidR="00C1742F" w:rsidRPr="0037618B" w:rsidRDefault="00C1742F" w:rsidP="00B95DB4">
      <w:pPr>
        <w:ind w:firstLine="851"/>
        <w:rPr>
          <w:b/>
          <w:lang w:val="fr-FR"/>
        </w:rPr>
      </w:pPr>
    </w:p>
    <w:p w:rsidR="00C1742F" w:rsidRPr="00575922" w:rsidRDefault="00A0525C" w:rsidP="00C75975">
      <w:pPr>
        <w:pStyle w:val="TITULO2"/>
      </w:pPr>
      <w:r w:rsidRPr="00575922">
        <w:t xml:space="preserve">Observons </w:t>
      </w:r>
      <w:r w:rsidR="00D555E3" w:rsidRPr="00575922">
        <w:t xml:space="preserve"> </w:t>
      </w:r>
      <w:r w:rsidRPr="00575922">
        <w:t>la</w:t>
      </w:r>
      <w:r w:rsidR="00D555E3" w:rsidRPr="00575922">
        <w:t xml:space="preserve"> </w:t>
      </w:r>
      <w:r w:rsidRPr="00575922">
        <w:t xml:space="preserve"> dernière</w:t>
      </w:r>
      <w:r w:rsidR="00D555E3" w:rsidRPr="00575922">
        <w:t xml:space="preserve">  </w:t>
      </w:r>
      <w:r w:rsidRPr="00575922">
        <w:t>image</w:t>
      </w:r>
    </w:p>
    <w:p w:rsidR="00C1742F" w:rsidRPr="0037618B" w:rsidRDefault="00D555E3" w:rsidP="00575922">
      <w:pPr>
        <w:rPr>
          <w:rFonts w:ascii="DINOT-Bold" w:hAnsi="DINOT-Bold"/>
          <w:color w:val="4F81BD" w:themeColor="accent1"/>
          <w:lang w:val="fr-FR"/>
        </w:rPr>
      </w:pPr>
      <w:r>
        <w:rPr>
          <w:lang w:val="fr-FR"/>
        </w:rPr>
        <w:t xml:space="preserve">              </w:t>
      </w:r>
      <w:r w:rsidR="00C1742F" w:rsidRPr="0037618B">
        <w:rPr>
          <w:lang w:val="fr-FR"/>
        </w:rPr>
        <w:t>Regarde la vidéo</w:t>
      </w:r>
      <w:r>
        <w:rPr>
          <w:lang w:val="fr-FR"/>
        </w:rPr>
        <w:t xml:space="preserve"> </w:t>
      </w:r>
      <w:r w:rsidR="001864F4" w:rsidRPr="0037618B">
        <w:rPr>
          <w:lang w:val="fr-FR"/>
        </w:rPr>
        <w:t>(les deux</w:t>
      </w:r>
      <w:r>
        <w:rPr>
          <w:lang w:val="fr-FR"/>
        </w:rPr>
        <w:t xml:space="preserve"> </w:t>
      </w:r>
      <w:r w:rsidR="001864F4" w:rsidRPr="0037618B">
        <w:rPr>
          <w:lang w:val="fr-FR"/>
        </w:rPr>
        <w:t>côtés) à partir de 01</w:t>
      </w:r>
      <w:r w:rsidR="00C1742F" w:rsidRPr="0037618B">
        <w:rPr>
          <w:lang w:val="fr-FR"/>
        </w:rPr>
        <w:t>:37 minutes jusqu’à la fin.</w:t>
      </w:r>
    </w:p>
    <w:p w:rsidR="00C1742F" w:rsidRPr="00575922" w:rsidRDefault="00C1742F" w:rsidP="00575922">
      <w:pPr>
        <w:pStyle w:val="Prrafodelista"/>
        <w:numPr>
          <w:ilvl w:val="0"/>
          <w:numId w:val="28"/>
        </w:numPr>
        <w:rPr>
          <w:lang w:val="fr-FR"/>
        </w:rPr>
      </w:pPr>
      <w:r w:rsidRPr="00575922">
        <w:rPr>
          <w:lang w:val="fr-FR"/>
        </w:rPr>
        <w:t>Que voit-on sur la dernière</w:t>
      </w:r>
      <w:r w:rsidR="00D555E3" w:rsidRPr="00575922">
        <w:rPr>
          <w:lang w:val="fr-FR"/>
        </w:rPr>
        <w:t xml:space="preserve"> </w:t>
      </w:r>
      <w:r w:rsidRPr="00575922">
        <w:rPr>
          <w:lang w:val="fr-FR"/>
        </w:rPr>
        <w:t>image ?</w:t>
      </w:r>
    </w:p>
    <w:p w:rsidR="00C1742F" w:rsidRPr="00575922" w:rsidRDefault="00C1742F" w:rsidP="00575922">
      <w:pPr>
        <w:pStyle w:val="Prrafodelista"/>
        <w:numPr>
          <w:ilvl w:val="0"/>
          <w:numId w:val="28"/>
        </w:numPr>
        <w:rPr>
          <w:lang w:val="fr-FR"/>
        </w:rPr>
      </w:pPr>
      <w:r w:rsidRPr="00575922">
        <w:rPr>
          <w:lang w:val="fr-FR"/>
        </w:rPr>
        <w:t>Pourquoi</w:t>
      </w:r>
      <w:r w:rsidR="00D555E3" w:rsidRPr="00575922">
        <w:rPr>
          <w:lang w:val="fr-FR"/>
        </w:rPr>
        <w:t xml:space="preserve"> est-ce que</w:t>
      </w:r>
      <w:r w:rsidRPr="00575922">
        <w:rPr>
          <w:lang w:val="fr-FR"/>
        </w:rPr>
        <w:t xml:space="preserve"> la vidéo se termine avec</w:t>
      </w:r>
      <w:r w:rsidR="00D555E3" w:rsidRPr="00575922">
        <w:rPr>
          <w:lang w:val="fr-FR"/>
        </w:rPr>
        <w:t xml:space="preserve"> </w:t>
      </w:r>
      <w:r w:rsidRPr="00575922">
        <w:rPr>
          <w:lang w:val="fr-FR"/>
        </w:rPr>
        <w:t>cette</w:t>
      </w:r>
      <w:r w:rsidR="00D555E3" w:rsidRPr="00575922">
        <w:rPr>
          <w:lang w:val="fr-FR"/>
        </w:rPr>
        <w:t xml:space="preserve"> </w:t>
      </w:r>
      <w:r w:rsidRPr="00575922">
        <w:rPr>
          <w:lang w:val="fr-FR"/>
        </w:rPr>
        <w:t>image ? Note 2 hypothèses.</w:t>
      </w:r>
    </w:p>
    <w:p w:rsidR="00C1742F" w:rsidRPr="00575922" w:rsidRDefault="00D555E3" w:rsidP="00575922">
      <w:pPr>
        <w:pStyle w:val="Prrafodelista"/>
        <w:numPr>
          <w:ilvl w:val="0"/>
          <w:numId w:val="28"/>
        </w:numPr>
        <w:rPr>
          <w:lang w:val="fr-FR"/>
        </w:rPr>
      </w:pPr>
      <w:r w:rsidRPr="00575922">
        <w:rPr>
          <w:lang w:val="fr-FR"/>
        </w:rPr>
        <w:t>Imagine un slogan pour conclure la vidéo</w:t>
      </w:r>
      <w:r w:rsidR="00C1742F" w:rsidRPr="00575922">
        <w:rPr>
          <w:lang w:val="fr-FR"/>
        </w:rPr>
        <w:t>.</w:t>
      </w:r>
    </w:p>
    <w:p w:rsidR="0088198C" w:rsidRPr="00575922" w:rsidRDefault="00D555E3" w:rsidP="00575922">
      <w:pPr>
        <w:pStyle w:val="Prrafodelista"/>
        <w:numPr>
          <w:ilvl w:val="0"/>
          <w:numId w:val="28"/>
        </w:numPr>
        <w:rPr>
          <w:lang w:val="fr-FR"/>
        </w:rPr>
      </w:pPr>
      <w:r w:rsidRPr="00575922">
        <w:rPr>
          <w:lang w:val="fr-FR"/>
        </w:rPr>
        <w:t xml:space="preserve">Jusqu’à maintenant tu n’as vu que la partie gauche de la vidéo sauf pour la dernière scène. </w:t>
      </w:r>
      <w:r w:rsidR="00C1742F" w:rsidRPr="00575922">
        <w:rPr>
          <w:lang w:val="fr-FR"/>
        </w:rPr>
        <w:t>À ton avis, que voit-on sur la partie</w:t>
      </w:r>
      <w:r w:rsidRPr="00575922">
        <w:rPr>
          <w:lang w:val="fr-FR"/>
        </w:rPr>
        <w:t xml:space="preserve"> </w:t>
      </w:r>
      <w:r w:rsidR="00C1742F" w:rsidRPr="00575922">
        <w:rPr>
          <w:lang w:val="fr-FR"/>
        </w:rPr>
        <w:t>droite du tableau ?</w:t>
      </w:r>
    </w:p>
    <w:p w:rsidR="0088198C" w:rsidRPr="0037618B" w:rsidRDefault="0088198C" w:rsidP="0088198C">
      <w:pPr>
        <w:pStyle w:val="Prrafodelista"/>
        <w:spacing w:after="0"/>
        <w:ind w:left="1080"/>
        <w:jc w:val="left"/>
        <w:rPr>
          <w:lang w:val="fr-FR"/>
        </w:rPr>
      </w:pPr>
    </w:p>
    <w:p w:rsidR="00D555E3" w:rsidRPr="00E00C9F" w:rsidRDefault="00D555E3" w:rsidP="00C75975">
      <w:pPr>
        <w:pStyle w:val="TITULO2"/>
      </w:pPr>
      <w:r>
        <w:t xml:space="preserve">À  </w:t>
      </w:r>
      <w:r w:rsidRPr="00E00C9F">
        <w:t>toi de jouer!</w:t>
      </w:r>
    </w:p>
    <w:p w:rsidR="00D555E3" w:rsidRPr="00575922" w:rsidRDefault="00D555E3" w:rsidP="00575922">
      <w:pPr>
        <w:pStyle w:val="Prrafodelista"/>
        <w:numPr>
          <w:ilvl w:val="0"/>
          <w:numId w:val="29"/>
        </w:numPr>
        <w:rPr>
          <w:rFonts w:ascii="Arial Narrow" w:hAnsi="Arial Narrow"/>
          <w:lang w:val="fr-FR"/>
        </w:rPr>
      </w:pPr>
      <w:r w:rsidRPr="00575922">
        <w:rPr>
          <w:lang w:val="fr-FR"/>
        </w:rPr>
        <w:t>À deux, l’un va jouer le rôle d’Ismaël et l’autre va imaginer et jouer le rôle de droite.</w:t>
      </w:r>
    </w:p>
    <w:p w:rsidR="00D555E3" w:rsidRPr="00575922" w:rsidRDefault="00D555E3" w:rsidP="00575922">
      <w:pPr>
        <w:pStyle w:val="Prrafodelista"/>
        <w:numPr>
          <w:ilvl w:val="0"/>
          <w:numId w:val="29"/>
        </w:numPr>
        <w:rPr>
          <w:lang w:val="fr-FR"/>
        </w:rPr>
      </w:pPr>
      <w:r w:rsidRPr="00575922">
        <w:rPr>
          <w:lang w:val="fr-FR"/>
        </w:rPr>
        <w:t>À  trois,  le premier élève donne des ordres et les deux autres élèves miment les actions ordonnées. (</w:t>
      </w:r>
      <w:r w:rsidR="00575922" w:rsidRPr="00575922">
        <w:rPr>
          <w:lang w:val="fr-FR"/>
        </w:rPr>
        <w:t>L’un</w:t>
      </w:r>
      <w:r w:rsidRPr="00575922">
        <w:rPr>
          <w:lang w:val="fr-FR"/>
        </w:rPr>
        <w:t xml:space="preserve"> est écolo, l’autre non.)</w:t>
      </w:r>
    </w:p>
    <w:p w:rsidR="00D555E3" w:rsidRPr="00575922" w:rsidRDefault="00D555E3" w:rsidP="00575922">
      <w:pPr>
        <w:pStyle w:val="Prrafodelista"/>
        <w:numPr>
          <w:ilvl w:val="0"/>
          <w:numId w:val="29"/>
        </w:numPr>
        <w:rPr>
          <w:lang w:val="fr-FR"/>
        </w:rPr>
      </w:pPr>
      <w:r w:rsidRPr="00575922">
        <w:rPr>
          <w:lang w:val="fr-FR"/>
        </w:rPr>
        <w:t>À ton avis, que voit-on sur la partie droite du tableau ?</w:t>
      </w:r>
    </w:p>
    <w:p w:rsidR="00C1742F" w:rsidRPr="0037618B" w:rsidRDefault="00C1742F" w:rsidP="00C75975">
      <w:pPr>
        <w:pStyle w:val="TITULO2"/>
        <w:numPr>
          <w:ilvl w:val="0"/>
          <w:numId w:val="0"/>
        </w:numPr>
        <w:ind w:left="426"/>
      </w:pPr>
    </w:p>
    <w:p w:rsidR="00C1742F" w:rsidRPr="00E00C9F" w:rsidRDefault="00A0525C" w:rsidP="00C75975">
      <w:pPr>
        <w:pStyle w:val="TITULO2"/>
      </w:pPr>
      <w:r>
        <w:t>Activités</w:t>
      </w:r>
      <w:r w:rsidR="00D555E3">
        <w:t xml:space="preserve"> </w:t>
      </w:r>
      <w:r>
        <w:t xml:space="preserve"> de</w:t>
      </w:r>
      <w:r w:rsidR="00D555E3">
        <w:t xml:space="preserve"> </w:t>
      </w:r>
      <w:r>
        <w:t xml:space="preserve"> </w:t>
      </w:r>
      <w:r w:rsidRPr="00E00C9F">
        <w:t>production</w:t>
      </w:r>
    </w:p>
    <w:p w:rsidR="00C1742F" w:rsidRPr="00D555E3" w:rsidRDefault="00392A38" w:rsidP="00575922">
      <w:pPr>
        <w:rPr>
          <w:lang w:val="fr-FR"/>
        </w:rPr>
      </w:pPr>
      <w:r w:rsidRPr="0037618B">
        <w:rPr>
          <w:u w:val="single"/>
          <w:lang w:val="fr-FR"/>
        </w:rPr>
        <w:t>Production</w:t>
      </w:r>
      <w:r w:rsidR="00D555E3">
        <w:rPr>
          <w:u w:val="single"/>
          <w:lang w:val="fr-FR"/>
        </w:rPr>
        <w:t xml:space="preserve"> </w:t>
      </w:r>
      <w:r w:rsidR="00C1742F" w:rsidRPr="0037618B">
        <w:rPr>
          <w:u w:val="single"/>
          <w:lang w:val="fr-FR"/>
        </w:rPr>
        <w:t>écrite :</w:t>
      </w:r>
      <w:r w:rsidR="00C1742F" w:rsidRPr="0037618B">
        <w:rPr>
          <w:lang w:val="fr-FR"/>
        </w:rPr>
        <w:t xml:space="preserve"> Et toi, auquel des deux</w:t>
      </w:r>
      <w:r w:rsidR="00D555E3">
        <w:rPr>
          <w:lang w:val="fr-FR"/>
        </w:rPr>
        <w:t xml:space="preserve"> </w:t>
      </w:r>
      <w:r w:rsidR="00C1742F" w:rsidRPr="0037618B">
        <w:rPr>
          <w:lang w:val="fr-FR"/>
        </w:rPr>
        <w:t>garçons</w:t>
      </w:r>
      <w:r w:rsidR="00D555E3">
        <w:rPr>
          <w:lang w:val="fr-FR"/>
        </w:rPr>
        <w:t xml:space="preserve"> </w:t>
      </w:r>
      <w:r w:rsidR="00C1742F" w:rsidRPr="0037618B">
        <w:rPr>
          <w:lang w:val="fr-FR"/>
        </w:rPr>
        <w:t xml:space="preserve">ressembles-tu le plus ? </w:t>
      </w:r>
      <w:r w:rsidR="00C1742F" w:rsidRPr="00D555E3">
        <w:rPr>
          <w:lang w:val="fr-FR"/>
        </w:rPr>
        <w:t>Pourquoi ?</w:t>
      </w:r>
      <w:r w:rsidR="00D555E3">
        <w:rPr>
          <w:lang w:val="fr-FR"/>
        </w:rPr>
        <w:t xml:space="preserve"> </w:t>
      </w:r>
      <w:r w:rsidR="00C1742F" w:rsidRPr="00D555E3">
        <w:rPr>
          <w:lang w:val="fr-FR"/>
        </w:rPr>
        <w:t>Donne des exemples.</w:t>
      </w:r>
    </w:p>
    <w:p w:rsidR="00392A38" w:rsidRPr="0037618B" w:rsidRDefault="00392A38" w:rsidP="00575922">
      <w:pPr>
        <w:rPr>
          <w:lang w:val="fr-FR"/>
        </w:rPr>
      </w:pPr>
      <w:r w:rsidRPr="0037618B">
        <w:rPr>
          <w:u w:val="single"/>
          <w:lang w:val="fr-FR"/>
        </w:rPr>
        <w:t>Production</w:t>
      </w:r>
      <w:r w:rsidR="00D555E3">
        <w:rPr>
          <w:u w:val="single"/>
          <w:lang w:val="fr-FR"/>
        </w:rPr>
        <w:t xml:space="preserve"> </w:t>
      </w:r>
      <w:r w:rsidRPr="0037618B">
        <w:rPr>
          <w:u w:val="single"/>
          <w:lang w:val="fr-FR"/>
        </w:rPr>
        <w:t>orale :</w:t>
      </w:r>
      <w:r w:rsidR="00D555E3">
        <w:rPr>
          <w:u w:val="single"/>
          <w:lang w:val="fr-FR"/>
        </w:rPr>
        <w:t xml:space="preserve"> </w:t>
      </w:r>
      <w:r w:rsidR="00C1742F" w:rsidRPr="0037618B">
        <w:rPr>
          <w:lang w:val="fr-FR"/>
        </w:rPr>
        <w:t>Mettez du son ! À deux, faites</w:t>
      </w:r>
      <w:r w:rsidR="00D555E3">
        <w:rPr>
          <w:lang w:val="fr-FR"/>
        </w:rPr>
        <w:t xml:space="preserve"> </w:t>
      </w:r>
      <w:r w:rsidR="00C1742F" w:rsidRPr="0037618B">
        <w:rPr>
          <w:lang w:val="fr-FR"/>
        </w:rPr>
        <w:t>parler les deux</w:t>
      </w:r>
      <w:r w:rsidR="00D555E3">
        <w:rPr>
          <w:lang w:val="fr-FR"/>
        </w:rPr>
        <w:t xml:space="preserve"> </w:t>
      </w:r>
      <w:r w:rsidR="00C1742F" w:rsidRPr="0037618B">
        <w:rPr>
          <w:lang w:val="fr-FR"/>
        </w:rPr>
        <w:t>garçons.</w:t>
      </w:r>
    </w:p>
    <w:p w:rsidR="00C1742F" w:rsidRPr="0037618B" w:rsidRDefault="00392A38" w:rsidP="00575922">
      <w:pPr>
        <w:rPr>
          <w:lang w:val="fr-FR"/>
        </w:rPr>
      </w:pPr>
      <w:r w:rsidRPr="0037618B">
        <w:rPr>
          <w:lang w:val="fr-FR"/>
        </w:rPr>
        <w:t>Imaginez un dial</w:t>
      </w:r>
      <w:r w:rsidR="00252077" w:rsidRPr="0037618B">
        <w:rPr>
          <w:lang w:val="fr-FR"/>
        </w:rPr>
        <w:t>ogue</w:t>
      </w:r>
      <w:r w:rsidR="00D555E3">
        <w:rPr>
          <w:lang w:val="fr-FR"/>
        </w:rPr>
        <w:t xml:space="preserve"> </w:t>
      </w:r>
      <w:r w:rsidRPr="0037618B">
        <w:rPr>
          <w:lang w:val="fr-FR"/>
        </w:rPr>
        <w:t>entre Isma</w:t>
      </w:r>
      <w:r w:rsidR="00A36E6E" w:rsidRPr="0037618B">
        <w:rPr>
          <w:lang w:val="fr-FR"/>
        </w:rPr>
        <w:t>ë</w:t>
      </w:r>
      <w:r w:rsidRPr="0037618B">
        <w:rPr>
          <w:lang w:val="fr-FR"/>
        </w:rPr>
        <w:t>l et Carlos</w:t>
      </w:r>
      <w:r w:rsidR="00252077" w:rsidRPr="0037618B">
        <w:rPr>
          <w:lang w:val="fr-FR"/>
        </w:rPr>
        <w:t xml:space="preserve">. </w:t>
      </w:r>
    </w:p>
    <w:p w:rsidR="00C1742F" w:rsidRPr="00D20D05" w:rsidRDefault="00C1742F" w:rsidP="00575922">
      <w:pPr>
        <w:rPr>
          <w:lang w:val="fr-FR"/>
        </w:rPr>
      </w:pPr>
      <w:r w:rsidRPr="0037618B">
        <w:rPr>
          <w:u w:val="single"/>
          <w:lang w:val="fr-FR"/>
        </w:rPr>
        <w:t>Entrez</w:t>
      </w:r>
      <w:r w:rsidR="00D555E3">
        <w:rPr>
          <w:u w:val="single"/>
          <w:lang w:val="fr-FR"/>
        </w:rPr>
        <w:t xml:space="preserve"> </w:t>
      </w:r>
      <w:r w:rsidRPr="0037618B">
        <w:rPr>
          <w:u w:val="single"/>
          <w:lang w:val="fr-FR"/>
        </w:rPr>
        <w:t>dans la tête de quelqu’un</w:t>
      </w:r>
      <w:r w:rsidRPr="0037618B">
        <w:rPr>
          <w:lang w:val="fr-FR"/>
        </w:rPr>
        <w:t xml:space="preserve"> ! À deux, fait</w:t>
      </w:r>
      <w:r w:rsidR="00A0525C" w:rsidRPr="0037618B">
        <w:rPr>
          <w:lang w:val="fr-FR"/>
        </w:rPr>
        <w:t>es des bulles comme</w:t>
      </w:r>
      <w:r w:rsidR="00D555E3">
        <w:rPr>
          <w:lang w:val="fr-FR"/>
        </w:rPr>
        <w:t xml:space="preserve"> </w:t>
      </w:r>
      <w:r w:rsidR="00A0525C" w:rsidRPr="0037618B">
        <w:rPr>
          <w:lang w:val="fr-FR"/>
        </w:rPr>
        <w:t xml:space="preserve">dans les BD </w:t>
      </w:r>
      <w:r w:rsidRPr="0037618B">
        <w:rPr>
          <w:lang w:val="fr-FR"/>
        </w:rPr>
        <w:t>sur le TNI et écrivez ce que les deux</w:t>
      </w:r>
      <w:r w:rsidR="00D555E3">
        <w:rPr>
          <w:lang w:val="fr-FR"/>
        </w:rPr>
        <w:t xml:space="preserve"> </w:t>
      </w:r>
      <w:r w:rsidRPr="0037618B">
        <w:rPr>
          <w:lang w:val="fr-FR"/>
        </w:rPr>
        <w:t>garçons</w:t>
      </w:r>
      <w:r w:rsidR="00D555E3">
        <w:rPr>
          <w:lang w:val="fr-FR"/>
        </w:rPr>
        <w:t xml:space="preserve"> </w:t>
      </w:r>
      <w:r w:rsidRPr="0037618B">
        <w:rPr>
          <w:lang w:val="fr-FR"/>
        </w:rPr>
        <w:t xml:space="preserve">pensent. </w:t>
      </w:r>
      <w:r w:rsidRPr="00D555E3">
        <w:rPr>
          <w:lang w:val="fr-FR"/>
        </w:rPr>
        <w:t>N’oubliez</w:t>
      </w:r>
      <w:r w:rsidR="00D555E3" w:rsidRPr="00D555E3">
        <w:rPr>
          <w:lang w:val="fr-FR"/>
        </w:rPr>
        <w:t xml:space="preserve"> </w:t>
      </w:r>
      <w:r w:rsidRPr="00D20D05">
        <w:rPr>
          <w:lang w:val="fr-FR"/>
        </w:rPr>
        <w:t>pas</w:t>
      </w:r>
      <w:r w:rsidR="00A36E6E" w:rsidRPr="00D20D05">
        <w:rPr>
          <w:lang w:val="fr-FR"/>
        </w:rPr>
        <w:t xml:space="preserve"> </w:t>
      </w:r>
      <w:r w:rsidRPr="00D20D05">
        <w:rPr>
          <w:lang w:val="fr-FR"/>
        </w:rPr>
        <w:t>d’enregistrer les pages.</w:t>
      </w:r>
    </w:p>
    <w:p w:rsidR="0088198C" w:rsidRDefault="00C1742F" w:rsidP="00575922">
      <w:r w:rsidRPr="0037618B">
        <w:rPr>
          <w:u w:val="single"/>
          <w:lang w:val="fr-FR"/>
        </w:rPr>
        <w:t>Prenez-vous</w:t>
      </w:r>
      <w:r w:rsidR="00A36E6E">
        <w:rPr>
          <w:u w:val="single"/>
          <w:lang w:val="fr-FR"/>
        </w:rPr>
        <w:t xml:space="preserve"> </w:t>
      </w:r>
      <w:r w:rsidRPr="0037618B">
        <w:rPr>
          <w:u w:val="single"/>
          <w:lang w:val="fr-FR"/>
        </w:rPr>
        <w:t>pour un dialoguiste</w:t>
      </w:r>
      <w:r w:rsidRPr="0037618B">
        <w:rPr>
          <w:lang w:val="fr-FR"/>
        </w:rPr>
        <w:t xml:space="preserve"> ! À deux, fai</w:t>
      </w:r>
      <w:r w:rsidR="00A0525C" w:rsidRPr="0037618B">
        <w:rPr>
          <w:lang w:val="fr-FR"/>
        </w:rPr>
        <w:t>tes des bulles comme</w:t>
      </w:r>
      <w:r w:rsidR="00A36E6E">
        <w:rPr>
          <w:lang w:val="fr-FR"/>
        </w:rPr>
        <w:t xml:space="preserve"> </w:t>
      </w:r>
      <w:r w:rsidR="00A0525C" w:rsidRPr="0037618B">
        <w:rPr>
          <w:lang w:val="fr-FR"/>
        </w:rPr>
        <w:t xml:space="preserve">dans les BD </w:t>
      </w:r>
      <w:r w:rsidRPr="0037618B">
        <w:rPr>
          <w:lang w:val="fr-FR"/>
        </w:rPr>
        <w:t xml:space="preserve"> sur le TNI et écrivez ce que les deux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 xml:space="preserve">garçons se disent. </w:t>
      </w:r>
      <w:r w:rsidRPr="00A36E6E">
        <w:rPr>
          <w:lang w:val="fr-FR"/>
        </w:rPr>
        <w:t>N’oubliez</w:t>
      </w:r>
      <w:r w:rsidR="00A36E6E" w:rsidRPr="00A36E6E">
        <w:rPr>
          <w:lang w:val="fr-FR"/>
        </w:rPr>
        <w:t xml:space="preserve"> </w:t>
      </w:r>
      <w:r w:rsidRPr="00E00C9F">
        <w:t>pas</w:t>
      </w:r>
      <w:r w:rsidR="00A36E6E">
        <w:t xml:space="preserve"> </w:t>
      </w:r>
      <w:r w:rsidRPr="00E00C9F">
        <w:t>d’enregistrer les pages.</w:t>
      </w:r>
    </w:p>
    <w:p w:rsidR="00C1742F" w:rsidRPr="00E00C9F" w:rsidRDefault="00C1742F" w:rsidP="0088198C">
      <w:pPr>
        <w:spacing w:after="0"/>
        <w:jc w:val="left"/>
      </w:pPr>
    </w:p>
    <w:p w:rsidR="00C1742F" w:rsidRDefault="00C1742F" w:rsidP="00C1742F">
      <w:pPr>
        <w:pStyle w:val="Prrafodelista"/>
        <w:ind w:left="1080"/>
        <w:rPr>
          <w:rFonts w:ascii="Arial Narrow" w:hAnsi="Arial Narrow"/>
        </w:rPr>
      </w:pPr>
    </w:p>
    <w:p w:rsidR="00C1742F" w:rsidRPr="00C75975" w:rsidRDefault="00C1742F" w:rsidP="00C75975">
      <w:pPr>
        <w:pStyle w:val="TITULO2"/>
      </w:pPr>
      <w:r w:rsidRPr="00C75975">
        <w:t>P</w:t>
      </w:r>
      <w:r w:rsidR="00A0525C" w:rsidRPr="00C75975">
        <w:t>our</w:t>
      </w:r>
      <w:r w:rsidR="00A36E6E" w:rsidRPr="00C75975">
        <w:t xml:space="preserve"> </w:t>
      </w:r>
      <w:r w:rsidR="00A0525C" w:rsidRPr="00C75975">
        <w:t>aller plus loin</w:t>
      </w:r>
    </w:p>
    <w:p w:rsidR="00C1742F" w:rsidRPr="00D20D05" w:rsidRDefault="00C1742F" w:rsidP="00575922">
      <w:pPr>
        <w:rPr>
          <w:b/>
          <w:bCs/>
          <w:lang w:val="fr-FR"/>
        </w:rPr>
      </w:pPr>
      <w:r w:rsidRPr="00D20D05">
        <w:rPr>
          <w:lang w:val="fr-FR"/>
        </w:rPr>
        <w:t>Calcule ton empreinte</w:t>
      </w:r>
      <w:r w:rsidR="00A36E6E" w:rsidRPr="00D20D05">
        <w:rPr>
          <w:b/>
          <w:bCs/>
          <w:lang w:val="fr-FR"/>
        </w:rPr>
        <w:t xml:space="preserve"> écologique et compare-</w:t>
      </w:r>
      <w:r w:rsidRPr="00D20D05">
        <w:rPr>
          <w:lang w:val="fr-FR"/>
        </w:rPr>
        <w:t>la à celle de taclasse.</w:t>
      </w:r>
    </w:p>
    <w:p w:rsidR="00575922" w:rsidRDefault="00FB086B" w:rsidP="00D65DB7">
      <w:pPr>
        <w:pStyle w:val="TITULO2"/>
        <w:numPr>
          <w:ilvl w:val="0"/>
          <w:numId w:val="0"/>
        </w:numPr>
        <w:ind w:left="426"/>
      </w:pPr>
      <w:hyperlink r:id="rId14" w:history="1">
        <w:r w:rsidR="00252077" w:rsidRPr="0037618B">
          <w:rPr>
            <w:rStyle w:val="Hipervnculo"/>
            <w:rFonts w:ascii="DINOT-Light" w:hAnsi="DINOT-Light" w:cs="DINOT"/>
            <w:sz w:val="24"/>
            <w:szCs w:val="24"/>
            <w:lang w:eastAsia="ja-JP"/>
          </w:rPr>
          <w:t>http://www.zanzibart.com/coccinelle/IMG/pdf/Lepoint_Cocci_17.pdf</w:t>
        </w:r>
      </w:hyperlink>
      <w:bookmarkStart w:id="0" w:name="_GoBack"/>
      <w:bookmarkEnd w:id="0"/>
    </w:p>
    <w:p w:rsidR="00D65DB7" w:rsidRPr="00D65DB7" w:rsidRDefault="00D65DB7" w:rsidP="00D65DB7">
      <w:pPr>
        <w:pStyle w:val="TITULO2"/>
        <w:numPr>
          <w:ilvl w:val="0"/>
          <w:numId w:val="0"/>
        </w:numPr>
        <w:ind w:left="426"/>
        <w:rPr>
          <w:rStyle w:val="URL"/>
          <w:rFonts w:ascii="DINOT-Bold" w:hAnsi="DINOT-Bold" w:cs="DINOT-Bold"/>
          <w:sz w:val="28"/>
          <w:szCs w:val="28"/>
          <w:u w:val="none"/>
        </w:rPr>
      </w:pPr>
    </w:p>
    <w:p w:rsidR="00B039F9" w:rsidRPr="00D20D05" w:rsidRDefault="00A36E6E" w:rsidP="00575922">
      <w:pPr>
        <w:rPr>
          <w:lang w:val="fr-FR"/>
        </w:rPr>
      </w:pPr>
      <w:r w:rsidRPr="00D20D05">
        <w:rPr>
          <w:lang w:val="fr-FR"/>
        </w:rPr>
        <w:t>Travaillez ensemble</w:t>
      </w:r>
      <w:r w:rsidR="00C1742F" w:rsidRPr="00D20D05">
        <w:rPr>
          <w:lang w:val="fr-FR"/>
        </w:rPr>
        <w:t xml:space="preserve"> :</w:t>
      </w:r>
      <w:r w:rsidRPr="00D20D05">
        <w:rPr>
          <w:lang w:val="fr-FR"/>
        </w:rPr>
        <w:t xml:space="preserve"> </w:t>
      </w:r>
      <w:r w:rsidR="00B039F9" w:rsidRPr="00D20D05">
        <w:rPr>
          <w:lang w:val="fr-FR"/>
        </w:rPr>
        <w:t>Concours</w:t>
      </w:r>
    </w:p>
    <w:p w:rsidR="00C1742F" w:rsidRPr="0037618B" w:rsidRDefault="00C1742F" w:rsidP="00575922">
      <w:pPr>
        <w:rPr>
          <w:lang w:val="fr-FR"/>
        </w:rPr>
      </w:pPr>
      <w:r w:rsidRPr="0037618B">
        <w:rPr>
          <w:lang w:val="fr-FR"/>
        </w:rPr>
        <w:t>Par petit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 xml:space="preserve">groupe, faites un poster </w:t>
      </w:r>
      <w:r w:rsidR="00A36E6E">
        <w:rPr>
          <w:lang w:val="fr-FR"/>
        </w:rPr>
        <w:t xml:space="preserve">pour initier les jeunes à faire </w:t>
      </w:r>
      <w:r w:rsidRPr="0037618B">
        <w:rPr>
          <w:lang w:val="fr-FR"/>
        </w:rPr>
        <w:t>des gestes écologiques. Pensez à trouver un slogan percutant !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>Vous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>pouvez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>choisir des images, dessiner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>ou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>prendre des photos et les coller sur le poster.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>Vous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>pouvez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>aussi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>écrire les gestes écologiques.</w:t>
      </w:r>
    </w:p>
    <w:p w:rsidR="00C1742F" w:rsidRDefault="00C1742F" w:rsidP="00575922">
      <w:pPr>
        <w:rPr>
          <w:lang w:val="fr-FR"/>
        </w:rPr>
      </w:pPr>
      <w:r w:rsidRPr="0037618B">
        <w:rPr>
          <w:lang w:val="fr-FR"/>
        </w:rPr>
        <w:t>Avant de commencer, la classe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>établira une grille d’évaluation</w:t>
      </w:r>
      <w:r w:rsidR="00A36E6E">
        <w:rPr>
          <w:lang w:val="fr-FR"/>
        </w:rPr>
        <w:t xml:space="preserve"> </w:t>
      </w:r>
      <w:r w:rsidRPr="0037618B">
        <w:rPr>
          <w:lang w:val="fr-FR"/>
        </w:rPr>
        <w:t>afin de choisir le meilleur poster.</w:t>
      </w:r>
    </w:p>
    <w:p w:rsidR="00D20D05" w:rsidRDefault="00D20D05" w:rsidP="00575922">
      <w:pPr>
        <w:rPr>
          <w:lang w:val="fr-FR"/>
        </w:rPr>
      </w:pPr>
    </w:p>
    <w:p w:rsidR="00D20D05" w:rsidRDefault="00D20D05" w:rsidP="00575922">
      <w:pPr>
        <w:rPr>
          <w:lang w:val="fr-FR"/>
        </w:rPr>
      </w:pPr>
    </w:p>
    <w:p w:rsidR="00D20D05" w:rsidRDefault="00D20D05" w:rsidP="00575922">
      <w:pPr>
        <w:rPr>
          <w:lang w:val="fr-FR"/>
        </w:rPr>
      </w:pPr>
    </w:p>
    <w:p w:rsidR="00D20D05" w:rsidRDefault="00D20D05">
      <w:pPr>
        <w:spacing w:after="0"/>
        <w:jc w:val="left"/>
        <w:rPr>
          <w:lang w:val="fr-FR"/>
        </w:rPr>
      </w:pPr>
      <w:r>
        <w:rPr>
          <w:lang w:val="fr-FR"/>
        </w:rPr>
        <w:br w:type="page"/>
      </w:r>
    </w:p>
    <w:p w:rsidR="00D20D05" w:rsidRPr="0026515A" w:rsidRDefault="00D20D05" w:rsidP="00575922">
      <w:pPr>
        <w:rPr>
          <w:rFonts w:ascii="Pussycat" w:hAnsi="Pussycat"/>
          <w:color w:val="C00000"/>
          <w:sz w:val="48"/>
          <w:szCs w:val="48"/>
          <w:lang w:val="fr-FR"/>
        </w:rPr>
      </w:pPr>
      <w:r w:rsidRPr="0026515A">
        <w:rPr>
          <w:rFonts w:ascii="Pussycat" w:hAnsi="Pussycat"/>
          <w:color w:val="C00000"/>
          <w:sz w:val="48"/>
          <w:szCs w:val="48"/>
          <w:lang w:val="fr-FR"/>
        </w:rPr>
        <w:lastRenderedPageBreak/>
        <w:t>correction</w:t>
      </w:r>
    </w:p>
    <w:p w:rsidR="00D20D05" w:rsidRDefault="00D20D05" w:rsidP="00C75975">
      <w:pPr>
        <w:pStyle w:val="TITULO2"/>
        <w:numPr>
          <w:ilvl w:val="0"/>
          <w:numId w:val="36"/>
        </w:numPr>
        <w:ind w:left="426" w:hanging="426"/>
      </w:pPr>
      <w:r w:rsidRPr="0037618B">
        <w:t>Quelles</w:t>
      </w:r>
      <w:r>
        <w:t xml:space="preserve"> </w:t>
      </w:r>
      <w:r w:rsidRPr="0037618B">
        <w:t>sont les habitudes</w:t>
      </w:r>
      <w:r>
        <w:t xml:space="preserve"> </w:t>
      </w:r>
      <w:r w:rsidRPr="0037618B">
        <w:t xml:space="preserve"> des</w:t>
      </w:r>
      <w:r>
        <w:t xml:space="preserve"> </w:t>
      </w:r>
      <w:r w:rsidRPr="0037618B">
        <w:t xml:space="preserve"> uns et des autres ?</w:t>
      </w:r>
    </w:p>
    <w:p w:rsidR="00D20D05" w:rsidRDefault="00D20D05" w:rsidP="00D20D05">
      <w:pPr>
        <w:pStyle w:val="Prrafodelista"/>
        <w:numPr>
          <w:ilvl w:val="0"/>
          <w:numId w:val="33"/>
        </w:numPr>
        <w:rPr>
          <w:lang w:val="fr-FR"/>
        </w:rPr>
      </w:pPr>
      <w:r w:rsidRPr="00D20D05">
        <w:rPr>
          <w:lang w:val="fr-FR"/>
        </w:rPr>
        <w:t>5 réponses parmi : il s’étire; il prend sa douche; il se lave les cheveux; il prend son petit-déjeuner; il nettoie son bol; il jette ses ordures; il se lave les dents; il prend la voiture avec sa mère.</w:t>
      </w:r>
    </w:p>
    <w:p w:rsidR="00D20D05" w:rsidRDefault="00D20D05" w:rsidP="00D20D05">
      <w:pPr>
        <w:pStyle w:val="Prrafodelista"/>
        <w:rPr>
          <w:lang w:val="fr-FR"/>
        </w:rPr>
      </w:pPr>
    </w:p>
    <w:p w:rsidR="00D20D05" w:rsidRDefault="00D20D05" w:rsidP="00D20D05">
      <w:pPr>
        <w:pStyle w:val="Prrafodelista"/>
        <w:numPr>
          <w:ilvl w:val="0"/>
          <w:numId w:val="33"/>
        </w:numPr>
        <w:rPr>
          <w:lang w:val="fr-FR" w:eastAsia="es-ES"/>
        </w:rPr>
      </w:pPr>
      <w:r w:rsidRPr="00D20D05">
        <w:rPr>
          <w:lang w:val="fr-FR" w:eastAsia="es-ES"/>
        </w:rPr>
        <w:t>Exemples de réponses : Ismaël prend d’abord son petit déjeuner. Moi, je prends d’abord ma douche. Ismaël jette ses ordures à la poubelle. Moi, je jette les ordures dans des poubelles spéciales.</w:t>
      </w:r>
    </w:p>
    <w:p w:rsidR="005A18FD" w:rsidRPr="005A18FD" w:rsidRDefault="005A18FD" w:rsidP="005A18FD">
      <w:pPr>
        <w:pStyle w:val="Prrafodelista"/>
        <w:rPr>
          <w:lang w:val="fr-FR" w:eastAsia="es-ES"/>
        </w:rPr>
      </w:pPr>
    </w:p>
    <w:p w:rsidR="00D20D05" w:rsidRPr="005A18FD" w:rsidRDefault="005A18FD" w:rsidP="002575A7">
      <w:pPr>
        <w:pStyle w:val="TITULO2"/>
        <w:ind w:left="426" w:hanging="284"/>
      </w:pPr>
      <w:r w:rsidRPr="005A18FD">
        <w:t>Les gestes  écologiques</w:t>
      </w:r>
    </w:p>
    <w:p w:rsidR="00D20D05" w:rsidRPr="005A18FD" w:rsidRDefault="00D20D05" w:rsidP="00C75975">
      <w:pPr>
        <w:pStyle w:val="TITULO2"/>
        <w:numPr>
          <w:ilvl w:val="0"/>
          <w:numId w:val="0"/>
        </w:numPr>
        <w:ind w:left="426"/>
      </w:pPr>
    </w:p>
    <w:tbl>
      <w:tblPr>
        <w:tblpPr w:leftFromText="141" w:rightFromText="141" w:vertAnchor="text" w:horzAnchor="page" w:tblpX="1362" w:tblpY="-68"/>
        <w:tblW w:w="5000" w:type="pct"/>
        <w:tblBorders>
          <w:top w:val="single" w:sz="12" w:space="0" w:color="0793CD"/>
          <w:left w:val="single" w:sz="12" w:space="0" w:color="0793CD"/>
          <w:bottom w:val="single" w:sz="12" w:space="0" w:color="0793CD"/>
          <w:right w:val="single" w:sz="12" w:space="0" w:color="0793CD"/>
          <w:insideH w:val="single" w:sz="12" w:space="0" w:color="0793CD"/>
          <w:insideV w:val="single" w:sz="12" w:space="0" w:color="0793CD"/>
        </w:tblBorders>
        <w:tblLook w:val="04A0"/>
      </w:tblPr>
      <w:tblGrid>
        <w:gridCol w:w="2094"/>
        <w:gridCol w:w="1985"/>
        <w:gridCol w:w="1782"/>
        <w:gridCol w:w="1896"/>
        <w:gridCol w:w="1751"/>
      </w:tblGrid>
      <w:tr w:rsidR="005A18FD" w:rsidRPr="0059164B" w:rsidTr="00301242">
        <w:trPr>
          <w:trHeight w:val="1244"/>
        </w:trPr>
        <w:tc>
          <w:tcPr>
            <w:tcW w:w="1101" w:type="pct"/>
          </w:tcPr>
          <w:p w:rsidR="005A18FD" w:rsidRPr="0059164B" w:rsidRDefault="005A18FD" w:rsidP="00301242">
            <w:pPr>
              <w:rPr>
                <w:b/>
                <w:bCs/>
                <w:lang w:eastAsia="es-ES"/>
              </w:rPr>
            </w:pPr>
            <w:r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772795" cy="624840"/>
                  <wp:effectExtent l="19050" t="0" r="8255" b="0"/>
                  <wp:docPr id="6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pct"/>
          </w:tcPr>
          <w:p w:rsidR="005A18FD" w:rsidRPr="0059164B" w:rsidRDefault="005A18FD" w:rsidP="00301242">
            <w:pPr>
              <w:rPr>
                <w:b/>
                <w:bCs/>
                <w:lang w:eastAsia="es-ES"/>
              </w:rPr>
            </w:pPr>
            <w:r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469900" cy="631190"/>
                  <wp:effectExtent l="19050" t="0" r="6350" b="0"/>
                  <wp:docPr id="2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63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pct"/>
          </w:tcPr>
          <w:p w:rsidR="005A18FD" w:rsidRPr="0059164B" w:rsidRDefault="005A18FD" w:rsidP="00301242">
            <w:pPr>
              <w:rPr>
                <w:b/>
                <w:bCs/>
                <w:lang w:eastAsia="es-ES"/>
              </w:rPr>
            </w:pPr>
            <w:r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592455" cy="631190"/>
                  <wp:effectExtent l="19050" t="0" r="0" b="0"/>
                  <wp:docPr id="3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63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pct"/>
          </w:tcPr>
          <w:p w:rsidR="005A18FD" w:rsidRPr="00F1341D" w:rsidRDefault="005A18FD" w:rsidP="00301242">
            <w:pPr>
              <w:rPr>
                <w:b/>
                <w:bCs/>
                <w:lang w:eastAsia="es-ES"/>
              </w:rPr>
            </w:pPr>
            <w:r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721360" cy="618490"/>
                  <wp:effectExtent l="19050" t="0" r="2540" b="0"/>
                  <wp:docPr id="4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61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pct"/>
          </w:tcPr>
          <w:p w:rsidR="005A18FD" w:rsidRPr="0059164B" w:rsidRDefault="005A18FD" w:rsidP="00301242">
            <w:pPr>
              <w:rPr>
                <w:b/>
                <w:bCs/>
                <w:lang w:eastAsia="es-ES"/>
              </w:rPr>
            </w:pPr>
            <w:r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463550" cy="624840"/>
                  <wp:effectExtent l="19050" t="0" r="0" b="0"/>
                  <wp:docPr id="5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8FD" w:rsidRPr="00BB471C" w:rsidTr="00301242">
        <w:trPr>
          <w:trHeight w:val="377"/>
        </w:trPr>
        <w:tc>
          <w:tcPr>
            <w:tcW w:w="1101" w:type="pct"/>
          </w:tcPr>
          <w:p w:rsidR="005A18FD" w:rsidRPr="0059164B" w:rsidRDefault="005A18FD" w:rsidP="00301242">
            <w:pPr>
              <w:jc w:val="center"/>
              <w:rPr>
                <w:lang w:eastAsia="es-ES"/>
              </w:rPr>
            </w:pPr>
            <w:r w:rsidRPr="0059164B">
              <w:rPr>
                <w:lang w:eastAsia="es-ES"/>
              </w:rPr>
              <w:t>Je trie mes ordures</w:t>
            </w:r>
          </w:p>
          <w:p w:rsidR="005A18FD" w:rsidRPr="0059164B" w:rsidRDefault="005A18FD" w:rsidP="00301242">
            <w:pPr>
              <w:jc w:val="center"/>
              <w:rPr>
                <w:lang w:eastAsia="es-ES"/>
              </w:rPr>
            </w:pPr>
          </w:p>
        </w:tc>
        <w:tc>
          <w:tcPr>
            <w:tcW w:w="1044" w:type="pct"/>
          </w:tcPr>
          <w:p w:rsidR="005A18FD" w:rsidRPr="005A18FD" w:rsidRDefault="005A18FD" w:rsidP="00301242">
            <w:pPr>
              <w:jc w:val="center"/>
              <w:rPr>
                <w:lang w:val="fr-FR" w:eastAsia="es-ES"/>
              </w:rPr>
            </w:pPr>
            <w:r w:rsidRPr="005A18FD">
              <w:rPr>
                <w:lang w:val="fr-FR" w:eastAsia="es-ES"/>
              </w:rPr>
              <w:t>J’utilise les transports en commun</w:t>
            </w:r>
          </w:p>
        </w:tc>
        <w:tc>
          <w:tcPr>
            <w:tcW w:w="937" w:type="pct"/>
          </w:tcPr>
          <w:p w:rsidR="005A18FD" w:rsidRPr="0059164B" w:rsidRDefault="005A18FD" w:rsidP="00301242">
            <w:pPr>
              <w:jc w:val="center"/>
              <w:rPr>
                <w:lang w:eastAsia="es-ES"/>
              </w:rPr>
            </w:pPr>
            <w:r w:rsidRPr="0059164B">
              <w:rPr>
                <w:lang w:eastAsia="es-ES"/>
              </w:rPr>
              <w:t>J’éteins la lumière</w:t>
            </w:r>
          </w:p>
        </w:tc>
        <w:tc>
          <w:tcPr>
            <w:tcW w:w="997" w:type="pct"/>
          </w:tcPr>
          <w:p w:rsidR="005A18FD" w:rsidRPr="0059164B" w:rsidRDefault="005A18FD" w:rsidP="00301242">
            <w:pPr>
              <w:jc w:val="center"/>
              <w:rPr>
                <w:lang w:eastAsia="es-ES"/>
              </w:rPr>
            </w:pPr>
            <w:r w:rsidRPr="0059164B">
              <w:rPr>
                <w:lang w:eastAsia="es-ES"/>
              </w:rPr>
              <w:t>Je recharge les piles</w:t>
            </w:r>
          </w:p>
        </w:tc>
        <w:tc>
          <w:tcPr>
            <w:tcW w:w="921" w:type="pct"/>
          </w:tcPr>
          <w:p w:rsidR="005A18FD" w:rsidRPr="005A18FD" w:rsidRDefault="005A18FD" w:rsidP="00301242">
            <w:pPr>
              <w:jc w:val="center"/>
              <w:rPr>
                <w:lang w:val="fr-FR" w:eastAsia="es-ES"/>
              </w:rPr>
            </w:pPr>
            <w:r w:rsidRPr="005A18FD">
              <w:rPr>
                <w:lang w:val="fr-FR" w:eastAsia="es-ES"/>
              </w:rPr>
              <w:t>Je ne gaspille pas l’eau</w:t>
            </w:r>
          </w:p>
        </w:tc>
      </w:tr>
    </w:tbl>
    <w:p w:rsidR="005A18FD" w:rsidRPr="00C75975" w:rsidRDefault="005A18FD" w:rsidP="00C75975">
      <w:pPr>
        <w:pStyle w:val="TITULO2"/>
        <w:numPr>
          <w:ilvl w:val="0"/>
          <w:numId w:val="0"/>
        </w:numPr>
        <w:ind w:left="426"/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</w:pPr>
      <w:r w:rsidRPr="00C75975"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  <w:t xml:space="preserve">b. 5 réponses parmi: </w:t>
      </w:r>
    </w:p>
    <w:p w:rsidR="005A18FD" w:rsidRPr="00C75975" w:rsidRDefault="005A18FD" w:rsidP="00C75975">
      <w:pPr>
        <w:pStyle w:val="TITULO2"/>
        <w:numPr>
          <w:ilvl w:val="0"/>
          <w:numId w:val="0"/>
        </w:numPr>
        <w:ind w:left="426"/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</w:pPr>
      <w:r w:rsidRPr="00C75975"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  <w:t>- Il n’arrête pas l’eau quand il se savonne, nettoie son bol et quand il se lave les dents</w:t>
      </w:r>
    </w:p>
    <w:p w:rsidR="005A18FD" w:rsidRPr="00C75975" w:rsidRDefault="005A18FD" w:rsidP="00C75975">
      <w:pPr>
        <w:pStyle w:val="TITULO2"/>
        <w:numPr>
          <w:ilvl w:val="0"/>
          <w:numId w:val="0"/>
        </w:numPr>
        <w:ind w:left="426"/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</w:pPr>
      <w:r w:rsidRPr="00C75975"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  <w:t>- Il n’éteint pas la lumière.</w:t>
      </w:r>
    </w:p>
    <w:p w:rsidR="005A18FD" w:rsidRPr="00C75975" w:rsidRDefault="005A18FD" w:rsidP="00C75975">
      <w:pPr>
        <w:pStyle w:val="TITULO2"/>
        <w:numPr>
          <w:ilvl w:val="0"/>
          <w:numId w:val="0"/>
        </w:numPr>
        <w:ind w:left="426"/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</w:pPr>
      <w:r w:rsidRPr="00C75975"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  <w:t>- Il ne jette pas ses ordures dans des poubelles différentes.</w:t>
      </w:r>
    </w:p>
    <w:p w:rsidR="005A18FD" w:rsidRPr="00C75975" w:rsidRDefault="005A18FD" w:rsidP="00C75975">
      <w:pPr>
        <w:pStyle w:val="TITULO2"/>
        <w:numPr>
          <w:ilvl w:val="0"/>
          <w:numId w:val="0"/>
        </w:numPr>
        <w:ind w:left="426"/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</w:pPr>
      <w:r w:rsidRPr="00C75975"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  <w:t>- Il n’utilise pas les transports en commun.</w:t>
      </w:r>
    </w:p>
    <w:p w:rsidR="005A18FD" w:rsidRPr="00C75975" w:rsidRDefault="005A18FD" w:rsidP="00C75975">
      <w:pPr>
        <w:pStyle w:val="TITULO2"/>
        <w:numPr>
          <w:ilvl w:val="0"/>
          <w:numId w:val="0"/>
        </w:numPr>
        <w:ind w:left="426"/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</w:pPr>
      <w:r w:rsidRPr="00C75975"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  <w:t>- Il n’utilise pas de feuille de brouillons.</w:t>
      </w:r>
    </w:p>
    <w:p w:rsidR="005A18FD" w:rsidRPr="00C75975" w:rsidRDefault="005A18FD" w:rsidP="00C75975">
      <w:pPr>
        <w:pStyle w:val="TITULO2"/>
        <w:numPr>
          <w:ilvl w:val="0"/>
          <w:numId w:val="0"/>
        </w:numPr>
        <w:ind w:left="426"/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</w:pPr>
      <w:r w:rsidRPr="00C75975"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  <w:t>- Il ne jette pas sa boisson à la poubelle.</w:t>
      </w:r>
    </w:p>
    <w:p w:rsidR="005A18FD" w:rsidRPr="00C75975" w:rsidRDefault="005A18FD" w:rsidP="00C75975">
      <w:pPr>
        <w:pStyle w:val="TITULO2"/>
        <w:numPr>
          <w:ilvl w:val="0"/>
          <w:numId w:val="0"/>
        </w:numPr>
        <w:ind w:left="426"/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</w:pPr>
      <w:r w:rsidRPr="00C75975"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  <w:t>-Il ne recharge pas les piles.</w:t>
      </w:r>
    </w:p>
    <w:p w:rsidR="005A18FD" w:rsidRPr="00C75975" w:rsidRDefault="005A18FD" w:rsidP="00C75975">
      <w:pPr>
        <w:pStyle w:val="TITULO2"/>
        <w:numPr>
          <w:ilvl w:val="0"/>
          <w:numId w:val="0"/>
        </w:numPr>
        <w:ind w:left="426"/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</w:pPr>
      <w:r w:rsidRPr="00C75975"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</w:rPr>
        <w:t>- Il ne range pas sa chambre.</w:t>
      </w:r>
    </w:p>
    <w:p w:rsidR="005A18FD" w:rsidRPr="005A18FD" w:rsidRDefault="005A18FD" w:rsidP="00C75975">
      <w:pPr>
        <w:pStyle w:val="TITULO2"/>
        <w:numPr>
          <w:ilvl w:val="0"/>
          <w:numId w:val="0"/>
        </w:numPr>
        <w:ind w:left="426"/>
      </w:pPr>
    </w:p>
    <w:p w:rsidR="005A18FD" w:rsidRPr="005A18FD" w:rsidRDefault="005A18FD" w:rsidP="002575A7">
      <w:pPr>
        <w:pStyle w:val="TITULO2"/>
        <w:ind w:left="426" w:hanging="426"/>
      </w:pPr>
      <w:r w:rsidRPr="005A18FD">
        <w:t>OBSERVONS LA DERNIERE IMAGE</w:t>
      </w:r>
    </w:p>
    <w:p w:rsidR="005A18FD" w:rsidRPr="005A18FD" w:rsidRDefault="005A18FD" w:rsidP="00C75975">
      <w:pPr>
        <w:pStyle w:val="TITULO2"/>
        <w:numPr>
          <w:ilvl w:val="0"/>
          <w:numId w:val="0"/>
        </w:numPr>
        <w:ind w:left="426"/>
      </w:pPr>
    </w:p>
    <w:p w:rsidR="005A18FD" w:rsidRPr="005A18FD" w:rsidRDefault="005A18FD" w:rsidP="005A18FD">
      <w:pPr>
        <w:ind w:left="720"/>
        <w:rPr>
          <w:color w:val="4F81BD"/>
          <w:lang w:val="fr-FR"/>
        </w:rPr>
      </w:pPr>
      <w:r w:rsidRPr="00F1341D">
        <w:rPr>
          <w:lang w:val="fr-FR"/>
        </w:rPr>
        <w:lastRenderedPageBreak/>
        <w:t>a.</w:t>
      </w:r>
      <w:r w:rsidRPr="003B4C84">
        <w:rPr>
          <w:lang w:val="fr-FR"/>
        </w:rPr>
        <w:t xml:space="preserve"> Que voit-on sur la dernière image ? </w:t>
      </w:r>
      <w:r w:rsidRPr="00F1341D">
        <w:rPr>
          <w:color w:val="4F81BD"/>
          <w:lang w:val="fr-FR"/>
        </w:rPr>
        <w:t>Deux chambres, l’une b</w:t>
      </w:r>
      <w:r w:rsidRPr="005A18FD">
        <w:rPr>
          <w:color w:val="4F81BD"/>
          <w:lang w:val="fr-FR"/>
        </w:rPr>
        <w:t>ien rangée, l’autre en désordre.</w:t>
      </w:r>
    </w:p>
    <w:p w:rsidR="005A18FD" w:rsidRPr="005A18FD" w:rsidRDefault="005A18FD" w:rsidP="005A18FD">
      <w:pPr>
        <w:ind w:left="720"/>
        <w:rPr>
          <w:lang w:val="fr-FR"/>
        </w:rPr>
      </w:pPr>
      <w:r w:rsidRPr="00F1341D">
        <w:rPr>
          <w:lang w:val="fr-FR"/>
        </w:rPr>
        <w:t>b.</w:t>
      </w:r>
      <w:r w:rsidRPr="005A18FD">
        <w:rPr>
          <w:lang w:val="fr-FR"/>
        </w:rPr>
        <w:t xml:space="preserve"> Pourquoi la vidéo se termine avec cette image ? Note 2 hypothèses.</w:t>
      </w:r>
    </w:p>
    <w:p w:rsidR="005A18FD" w:rsidRDefault="005A18FD" w:rsidP="005A18FD">
      <w:pPr>
        <w:ind w:left="720"/>
        <w:rPr>
          <w:color w:val="4F81BD"/>
          <w:lang w:val="fr-FR"/>
        </w:rPr>
      </w:pPr>
      <w:r w:rsidRPr="00C727C5">
        <w:rPr>
          <w:color w:val="4F81BD"/>
          <w:lang w:val="fr-FR"/>
        </w:rPr>
        <w:t>Pour annoncer la phrase finale.</w:t>
      </w:r>
    </w:p>
    <w:p w:rsidR="00E62E6B" w:rsidRDefault="00E62E6B" w:rsidP="005A18FD">
      <w:pPr>
        <w:ind w:left="720"/>
        <w:rPr>
          <w:color w:val="4F81BD"/>
          <w:lang w:val="fr-FR"/>
        </w:rPr>
      </w:pPr>
    </w:p>
    <w:p w:rsidR="00E62E6B" w:rsidRPr="0026515A" w:rsidRDefault="0026515A" w:rsidP="00D63541">
      <w:pPr>
        <w:pStyle w:val="TITULO2"/>
        <w:ind w:left="284" w:hanging="284"/>
      </w:pPr>
      <w:r>
        <w:t xml:space="preserve"> </w:t>
      </w:r>
      <w:r w:rsidR="00E62E6B" w:rsidRPr="0026515A">
        <w:t>À TOI DE JOUER !</w:t>
      </w:r>
    </w:p>
    <w:p w:rsidR="0026515A" w:rsidRPr="00C75975" w:rsidRDefault="0026515A" w:rsidP="00C75975">
      <w:pPr>
        <w:pStyle w:val="TITULO2"/>
        <w:numPr>
          <w:ilvl w:val="0"/>
          <w:numId w:val="0"/>
        </w:numPr>
        <w:ind w:left="426"/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  <w:lang w:eastAsia="ja-JP"/>
        </w:rPr>
      </w:pPr>
      <w:r w:rsidRPr="00C75975"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  <w:lang w:eastAsia="ja-JP"/>
        </w:rPr>
        <w:t>Réponses libres</w:t>
      </w:r>
    </w:p>
    <w:p w:rsidR="0026515A" w:rsidRPr="0026515A" w:rsidRDefault="0026515A" w:rsidP="00C75975">
      <w:pPr>
        <w:pStyle w:val="TITULO2"/>
        <w:numPr>
          <w:ilvl w:val="0"/>
          <w:numId w:val="0"/>
        </w:numPr>
        <w:ind w:left="426" w:hanging="426"/>
      </w:pPr>
    </w:p>
    <w:p w:rsidR="0026515A" w:rsidRPr="0026515A" w:rsidRDefault="0026515A" w:rsidP="002575A7">
      <w:pPr>
        <w:pStyle w:val="TITULO2"/>
        <w:ind w:left="284" w:hanging="284"/>
      </w:pPr>
      <w:r>
        <w:t xml:space="preserve"> </w:t>
      </w:r>
      <w:r w:rsidRPr="0026515A">
        <w:t>PRODUCTION</w:t>
      </w:r>
    </w:p>
    <w:p w:rsidR="0026515A" w:rsidRPr="00C75975" w:rsidRDefault="0026515A" w:rsidP="00C75975">
      <w:pPr>
        <w:pStyle w:val="TITULO2"/>
        <w:numPr>
          <w:ilvl w:val="0"/>
          <w:numId w:val="0"/>
        </w:numPr>
        <w:ind w:left="426"/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  <w:lang w:eastAsia="ja-JP"/>
        </w:rPr>
      </w:pPr>
      <w:r w:rsidRPr="00C75975"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  <w:lang w:eastAsia="ja-JP"/>
        </w:rPr>
        <w:t>Réponses libres</w:t>
      </w:r>
    </w:p>
    <w:p w:rsidR="0026515A" w:rsidRPr="0026515A" w:rsidRDefault="0026515A" w:rsidP="00C75975">
      <w:pPr>
        <w:pStyle w:val="TITULO2"/>
        <w:numPr>
          <w:ilvl w:val="0"/>
          <w:numId w:val="0"/>
        </w:numPr>
        <w:ind w:left="426"/>
      </w:pPr>
    </w:p>
    <w:p w:rsidR="0026515A" w:rsidRDefault="0026515A" w:rsidP="0026515A">
      <w:pPr>
        <w:pStyle w:val="TITULO3"/>
        <w:rPr>
          <w:b w:val="0"/>
          <w:bCs w:val="0"/>
          <w:color w:val="0793CD"/>
        </w:rPr>
      </w:pPr>
      <w:r w:rsidRPr="00F1341D">
        <w:rPr>
          <w:b w:val="0"/>
          <w:bCs w:val="0"/>
          <w:color w:val="0793CD"/>
        </w:rPr>
        <w:t xml:space="preserve">6) </w:t>
      </w:r>
      <w:r>
        <w:rPr>
          <w:b w:val="0"/>
          <w:bCs w:val="0"/>
          <w:color w:val="0793CD"/>
        </w:rPr>
        <w:t xml:space="preserve"> </w:t>
      </w:r>
      <w:r w:rsidRPr="00F1341D">
        <w:rPr>
          <w:b w:val="0"/>
          <w:bCs w:val="0"/>
          <w:color w:val="0793CD"/>
        </w:rPr>
        <w:t>POUR ALLER PLUS LOIN</w:t>
      </w:r>
    </w:p>
    <w:p w:rsidR="0026515A" w:rsidRPr="00C75975" w:rsidRDefault="0026515A" w:rsidP="00C75975">
      <w:pPr>
        <w:pStyle w:val="TITULO2"/>
        <w:numPr>
          <w:ilvl w:val="0"/>
          <w:numId w:val="0"/>
        </w:numPr>
        <w:ind w:left="426"/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  <w:lang w:eastAsia="ja-JP"/>
        </w:rPr>
      </w:pPr>
      <w:r w:rsidRPr="00C75975">
        <w:rPr>
          <w:rFonts w:ascii="DINOT-Light" w:hAnsi="DINOT-Light" w:cs="Times New Roman"/>
          <w:b w:val="0"/>
          <w:bCs w:val="0"/>
          <w:color w:val="auto"/>
          <w:spacing w:val="0"/>
          <w:sz w:val="24"/>
          <w:szCs w:val="24"/>
          <w:lang w:eastAsia="ja-JP"/>
        </w:rPr>
        <w:t>Réponses libres</w:t>
      </w:r>
    </w:p>
    <w:p w:rsidR="00E62E6B" w:rsidRDefault="00E62E6B" w:rsidP="005A18FD">
      <w:pPr>
        <w:ind w:left="720"/>
        <w:rPr>
          <w:color w:val="4F81BD"/>
          <w:lang w:val="fr-FR"/>
        </w:rPr>
      </w:pPr>
    </w:p>
    <w:p w:rsidR="005A18FD" w:rsidRPr="005A18FD" w:rsidRDefault="005A18FD" w:rsidP="00C75975">
      <w:pPr>
        <w:pStyle w:val="TITULO2"/>
        <w:numPr>
          <w:ilvl w:val="0"/>
          <w:numId w:val="0"/>
        </w:numPr>
        <w:ind w:left="426"/>
      </w:pPr>
    </w:p>
    <w:p w:rsidR="00D20D05" w:rsidRPr="00D20D05" w:rsidRDefault="00D20D05" w:rsidP="00D20D05">
      <w:pPr>
        <w:pStyle w:val="Prrafodelista"/>
        <w:rPr>
          <w:lang w:val="fr-FR"/>
        </w:rPr>
      </w:pPr>
    </w:p>
    <w:p w:rsidR="00D20D05" w:rsidRPr="0037618B" w:rsidRDefault="00D20D05" w:rsidP="00C75975">
      <w:pPr>
        <w:pStyle w:val="TITULO2"/>
        <w:numPr>
          <w:ilvl w:val="0"/>
          <w:numId w:val="0"/>
        </w:numPr>
        <w:ind w:left="426"/>
      </w:pPr>
    </w:p>
    <w:p w:rsidR="001E4239" w:rsidRPr="0037618B" w:rsidRDefault="001E4239" w:rsidP="008D71A3">
      <w:pPr>
        <w:rPr>
          <w:lang w:val="fr-FR"/>
        </w:rPr>
      </w:pPr>
    </w:p>
    <w:sectPr w:rsidR="001E4239" w:rsidRPr="0037618B" w:rsidSect="008C2BC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35" w:right="1304" w:bottom="1843" w:left="1304" w:header="709" w:footer="709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246" w:rsidRDefault="00504246" w:rsidP="000506DB">
      <w:pPr>
        <w:spacing w:after="0"/>
      </w:pPr>
      <w:r>
        <w:separator/>
      </w:r>
    </w:p>
  </w:endnote>
  <w:endnote w:type="continuationSeparator" w:id="1">
    <w:p w:rsidR="00504246" w:rsidRDefault="00504246" w:rsidP="000506D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OT-Bold"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DINOT-Light"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ussycatSassy">
    <w:altName w:val="Pussycat  Sass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INOT">
    <w:panose1 w:val="020B05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Pussycat">
    <w:panose1 w:val="00000000000000000000"/>
    <w:charset w:val="00"/>
    <w:family w:val="auto"/>
    <w:pitch w:val="variable"/>
    <w:sig w:usb0="A00000AF" w:usb1="10002048" w:usb2="00000000" w:usb3="00000000" w:csb0="000001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ussycat  Sassy">
    <w:altName w:val="Mangal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BC3" w:rsidRDefault="00FB086B" w:rsidP="00895D9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54265">
      <w:rPr>
        <w:rStyle w:val="Nmerodepgina"/>
      </w:rPr>
      <w:instrText>PAGE</w:instrText>
    </w:r>
    <w:r>
      <w:rPr>
        <w:rStyle w:val="Nmerodepgina"/>
      </w:rPr>
      <w:fldChar w:fldCharType="end"/>
    </w:r>
  </w:p>
  <w:p w:rsidR="008C2BC3" w:rsidRDefault="008C2BC3" w:rsidP="008C2BC3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BC3" w:rsidRPr="00895D97" w:rsidRDefault="00FB086B" w:rsidP="008C2BC3">
    <w:pPr>
      <w:pStyle w:val="Piedepgina"/>
      <w:framePr w:wrap="around" w:vAnchor="text" w:hAnchor="page" w:x="11241" w:y="-1"/>
      <w:rPr>
        <w:rStyle w:val="Nmerodepgina"/>
        <w:rFonts w:ascii="DINOT" w:hAnsi="DINOT"/>
        <w:color w:val="FFFFFF"/>
      </w:rPr>
    </w:pPr>
    <w:r w:rsidRPr="00895D97">
      <w:rPr>
        <w:rStyle w:val="Nmerodepgina"/>
        <w:rFonts w:ascii="DINOT" w:hAnsi="DINOT"/>
        <w:color w:val="FFFFFF"/>
      </w:rPr>
      <w:fldChar w:fldCharType="begin"/>
    </w:r>
    <w:r w:rsidR="00854265">
      <w:rPr>
        <w:rStyle w:val="Nmerodepgina"/>
        <w:rFonts w:ascii="DINOT" w:hAnsi="DINOT"/>
        <w:color w:val="FFFFFF"/>
      </w:rPr>
      <w:instrText>PAGE</w:instrText>
    </w:r>
    <w:r w:rsidRPr="00895D97">
      <w:rPr>
        <w:rStyle w:val="Nmerodepgina"/>
        <w:rFonts w:ascii="DINOT" w:hAnsi="DINOT"/>
        <w:color w:val="FFFFFF"/>
      </w:rPr>
      <w:fldChar w:fldCharType="separate"/>
    </w:r>
    <w:r w:rsidR="00BB471C">
      <w:rPr>
        <w:rStyle w:val="Nmerodepgina"/>
        <w:rFonts w:ascii="DINOT" w:hAnsi="DINOT"/>
        <w:noProof/>
        <w:color w:val="FFFFFF"/>
      </w:rPr>
      <w:t>1</w:t>
    </w:r>
    <w:r w:rsidRPr="00895D97">
      <w:rPr>
        <w:rStyle w:val="Nmerodepgina"/>
        <w:rFonts w:ascii="DINOT" w:hAnsi="DINOT"/>
        <w:color w:val="FFFFFF"/>
      </w:rPr>
      <w:fldChar w:fldCharType="end"/>
    </w:r>
  </w:p>
  <w:p w:rsidR="008C2BC3" w:rsidRDefault="008C2BC3" w:rsidP="008C2BC3">
    <w:pPr>
      <w:pStyle w:val="Piedepgin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71C" w:rsidRDefault="00BB471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246" w:rsidRDefault="00504246" w:rsidP="000506DB">
      <w:pPr>
        <w:spacing w:after="0"/>
      </w:pPr>
      <w:r>
        <w:separator/>
      </w:r>
    </w:p>
  </w:footnote>
  <w:footnote w:type="continuationSeparator" w:id="1">
    <w:p w:rsidR="00504246" w:rsidRDefault="00504246" w:rsidP="000506D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676" w:rsidRDefault="009E6735"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1" name="Image 41" descr="Fond_Fiche_ELEVE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Fond_Fiche_ELEVE_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2" name="Image 42" descr="Fond_Fiche_PROF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Fond_Fiche_PROF_1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3" name="Image 43" descr="Fond_Fiche_PROF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ond_Fiche_PROF_1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4" name="Image 44" descr="Fond_Fiche_ELEVE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ond_Fiche_ELEVE_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748000" cy="22275800"/>
          <wp:effectExtent l="0" t="0" r="6350" b="0"/>
          <wp:wrapNone/>
          <wp:docPr id="45" name="Image 45" descr="Fond_Fiche_PROF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ond_Fiche_PROF_15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0" cy="2227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B086B" w:rsidRPr="00FB086B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left:0;text-align:left;margin-left:0;margin-top:0;width:595.2pt;height:841.9pt;z-index:-251664384;mso-wrap-edited:f;mso-position-horizontal:center;mso-position-horizontal-relative:margin;mso-position-vertical:center;mso-position-vertical-relative:margin" wrapcoords="-27 0 -27 21561 21600 21561 21600 0 -27 0">
          <v:imagedata r:id="rId4" o:title="Fond_Fiche_PRO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676" w:rsidRDefault="00FB086B">
    <w:r>
      <w:rPr>
        <w:noProof/>
        <w:lang w:val="fr-FR"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2075" type="#_x0000_t202" style="position:absolute;left:0;text-align:left;margin-left:59.6pt;margin-top:-24.2pt;width:35.4pt;height:39.3pt;z-index:-251652096;visibility:visible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6XvAIAAMkFAAAOAAAAZHJzL2Uyb0RvYy54bWysVNuOmzAQfa/Uf7D8zgKpcwEtWYUQqkrb&#10;i7TbD3DABKtgU9sJ2Vb9945NLuxWlaq2PCBfxsfnzBzP7d2xbdCBKc2lSHB4E2DERCFLLnYJ/vyY&#10;ewuMtKGipI0ULMFPTOO75etXt30Xs4msZVMyhQBE6LjvElwb08W+r4uatVTfyI4J2KykaqmBqdr5&#10;paI9oLeNPwmCmd9LVXZKFkxrWM2GTbx0+FXFCvOxqjQzqEkwcDPur9x/a//+8pbGO0W7mhcnGvQv&#10;WLSUC7j0ApVRQ9Fe8V+gWl4oqWVlbgrZ+rKqeMGcBlATBi/UPNS0Y04LJEd3lzTp/wdbfDh8UoiX&#10;UDuMBG2hRI/saFAqj2gytenpOx1D1EMHceYI6zbUStXdvSy+aCTkuqZix1ZKyb5mtAR6oT3pj44O&#10;ONqCbPv3soR76N5IB3SsVGsBIRsI0KFMT5fSWC4FLBISTRewU8AWiaIwdKXzaXw+3Clt3jLZIjtI&#10;sILKO3B6uNfGkqHxOcTeJWTOm8ZVvxHPFiBwWGHOPsNpGgMRGNpIS8mV9nsURJvFZkE8MpltPBJk&#10;mbfK18Sb5eF8mr3J1uss/GFZhCSueVkyYS892ywkf1bGk+EHg1yMpmXDSwtnKWm1264bhQ4UbJ6n&#10;aRqc0zMK85/TcCkBLS8khRMSpJPIy2eLuUdyMvWiebDwgjBKo1lAIpLlzyXdc8H+XRLqExxNwXFO&#10;zm+1kdV8k6bOXKB6HNZyA42k4W2CF4H9hqdt/bgRpSu0obwZxqNUWPrXVEDxz4V27rWGHaxrjtsj&#10;oFhLb2X5BD5WEnwGloTuB4Naqm8Y9dBJEqy/7qliGDXvBLyFKCTEtp7xRI0n2/GEigKgElwYhdEw&#10;WZuhYe07xXc13DW8PyFX8IIq7tx95XV6d9AvnKxTb7MNaTx3UdcOvPwJAAD//wMAUEsDBBQABgAI&#10;AAAAIQBg1Qjd3wAAAAoBAAAPAAAAZHJzL2Rvd25yZXYueG1sTI9BTsMwEEX3SNzBGiR2rZ1QUBvi&#10;VKgSSEgsaOEAbjx1IuJxiN00cHqmK7r8mqc/75fryXdixCG2gTRkcwUCqQ62Jafh8+N5tgQRkyFr&#10;ukCo4QcjrKvrq9IUNpxoi+MuOcElFAujoUmpL6SMdYPexHnokfh2CIM3iePgpB3Mict9J3OlHqQ3&#10;LfGHxvS4abD+2h29BhdfxqwLVvX3v9/bt83ruz04p/XtzfT0CCLhlP5hOOuzOlTstA9HslF0nLNV&#10;zqiG2WK5AHEmVorX7TXcqRxkVcrLCdUfAAAA//8DAFBLAQItABQABgAIAAAAIQC2gziS/gAAAOEB&#10;AAATAAAAAAAAAAAAAAAAAAAAAABbQ29udGVudF9UeXBlc10ueG1sUEsBAi0AFAAGAAgAAAAhADj9&#10;If/WAAAAlAEAAAsAAAAAAAAAAAAAAAAALwEAAF9yZWxzLy5yZWxzUEsBAi0AFAAGAAgAAAAhAK83&#10;Tpe8AgAAyQUAAA4AAAAAAAAAAAAAAAAALgIAAGRycy9lMm9Eb2MueG1sUEsBAi0AFAAGAAgAAAAh&#10;AGDVCN3fAAAACgEAAA8AAAAAAAAAAAAAAAAAFgUAAGRycy9kb3ducmV2LnhtbFBLBQYAAAAABAAE&#10;APMAAAAiBgAAAAA=&#10;" filled="f" fillcolor="#fbbb00" stroked="f" strokecolor="#4a7ebb">
          <v:textbox inset=",7.2pt,,7.2pt">
            <w:txbxContent>
              <w:p w:rsidR="00DA0C3D" w:rsidRPr="00BB471C" w:rsidRDefault="00BB471C" w:rsidP="00DA0C3D">
                <w:pPr>
                  <w:rPr>
                    <w:rFonts w:ascii="Pussycat  Sassy" w:hAnsi="Pussycat  Sassy"/>
                    <w:color w:val="FFFFFF"/>
                    <w:sz w:val="48"/>
                    <w:szCs w:val="48"/>
                    <w:lang w:val="fr-FR"/>
                  </w:rPr>
                </w:pPr>
                <w:r>
                  <w:rPr>
                    <w:rFonts w:ascii="Pussycat  Sassy" w:hAnsi="Pussycat  Sassy"/>
                    <w:color w:val="FFFFFF"/>
                    <w:sz w:val="48"/>
                    <w:szCs w:val="48"/>
                    <w:lang w:val="fr-FR"/>
                  </w:rPr>
                  <w:t>3</w:t>
                </w:r>
              </w:p>
            </w:txbxContent>
          </v:textbox>
          <w10:wrap type="through"/>
        </v:shape>
      </w:pict>
    </w:r>
    <w:r w:rsidRPr="00FB086B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4" type="#_x0000_t75" style="position:absolute;left:0;text-align:left;margin-left:-65.3pt;margin-top:-142.3pt;width:595.2pt;height:841.9pt;z-index:-251665408;mso-wrap-edited:f;mso-position-horizontal-relative:margin;mso-position-vertical-relative:margin" wrapcoords="-27 0 -27 21561 21600 21561 21600 0 -27 0">
          <v:imagedata r:id="rId1" o:title="Fond_Fiche_ELEVE_150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676" w:rsidRDefault="009E6735">
    <w:r>
      <w:rPr>
        <w:noProof/>
        <w:lang w:val="fr-FR"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6" name="Image 46" descr="Fond_Fiche_ELEVE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Fond_Fiche_ELEVE_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7" name="Image 47" descr="Fond_Fiche_PROF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Fond_Fiche_PROF_1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8" name="Image 48" descr="Fond_Fiche_PROF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Fond_Fiche_PROF_1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49" name="Image 49" descr="Fond_Fiche_ELEVE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ond_Fiche_ELEVE_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748000" cy="22275800"/>
          <wp:effectExtent l="0" t="0" r="6350" b="0"/>
          <wp:wrapNone/>
          <wp:docPr id="50" name="Image 50" descr="Fond_Fiche_PROF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ond_Fiche_PROF_15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0" cy="2227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B086B" w:rsidRPr="00FB086B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left:0;text-align:left;margin-left:0;margin-top:0;width:595.2pt;height:841.9pt;z-index:-251663360;mso-wrap-edited:f;mso-position-horizontal:center;mso-position-horizontal-relative:margin;mso-position-vertical:center;mso-position-vertical-relative:margin" wrapcoords="-27 0 -27 21561 21600 21561 21600 0 -27 0">
          <v:imagedata r:id="rId4" o:title="Fond_Fiche_PRO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3347"/>
    <w:multiLevelType w:val="hybridMultilevel"/>
    <w:tmpl w:val="E88E1D1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275C2"/>
    <w:multiLevelType w:val="hybridMultilevel"/>
    <w:tmpl w:val="17406F9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61F19"/>
    <w:multiLevelType w:val="hybridMultilevel"/>
    <w:tmpl w:val="4E684B38"/>
    <w:lvl w:ilvl="0" w:tplc="1E2A9386">
      <w:start w:val="1"/>
      <w:numFmt w:val="lowerLetter"/>
      <w:lvlText w:val="%1."/>
      <w:lvlJc w:val="left"/>
      <w:pPr>
        <w:ind w:left="720" w:hanging="360"/>
      </w:pPr>
      <w:rPr>
        <w:rFonts w:ascii="DINOT-Bold" w:hAnsi="DINOT-Bold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5169B"/>
    <w:multiLevelType w:val="hybridMultilevel"/>
    <w:tmpl w:val="AE30D786"/>
    <w:lvl w:ilvl="0" w:tplc="0D6E7B2C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4692CE7"/>
    <w:multiLevelType w:val="hybridMultilevel"/>
    <w:tmpl w:val="803E4BF8"/>
    <w:lvl w:ilvl="0" w:tplc="BCA6B4F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4855746"/>
    <w:multiLevelType w:val="hybridMultilevel"/>
    <w:tmpl w:val="B85C3D9A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484EBA"/>
    <w:multiLevelType w:val="hybridMultilevel"/>
    <w:tmpl w:val="F15280F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E95129"/>
    <w:multiLevelType w:val="hybridMultilevel"/>
    <w:tmpl w:val="5A363EEE"/>
    <w:lvl w:ilvl="0" w:tplc="A5FA005C">
      <w:start w:val="1"/>
      <w:numFmt w:val="lowerLetter"/>
      <w:lvlText w:val="%1."/>
      <w:lvlJc w:val="left"/>
      <w:pPr>
        <w:ind w:left="1495" w:hanging="360"/>
      </w:pPr>
      <w:rPr>
        <w:rFonts w:ascii="DINOT-Light" w:eastAsia="MS Mincho" w:hAnsi="DINOT-Light" w:cs="Times New Roman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8">
    <w:nsid w:val="1E2B7CEB"/>
    <w:multiLevelType w:val="hybridMultilevel"/>
    <w:tmpl w:val="E8189DF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B613D7"/>
    <w:multiLevelType w:val="hybridMultilevel"/>
    <w:tmpl w:val="361A112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3B2195"/>
    <w:multiLevelType w:val="hybridMultilevel"/>
    <w:tmpl w:val="73C6DF76"/>
    <w:lvl w:ilvl="0" w:tplc="0BF0488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30B70B16"/>
    <w:multiLevelType w:val="hybridMultilevel"/>
    <w:tmpl w:val="D9D67D4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030D36"/>
    <w:multiLevelType w:val="hybridMultilevel"/>
    <w:tmpl w:val="35DE12DA"/>
    <w:lvl w:ilvl="0" w:tplc="A8344236">
      <w:start w:val="1"/>
      <w:numFmt w:val="decimal"/>
      <w:pStyle w:val="TITULO2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3B60383"/>
    <w:multiLevelType w:val="hybridMultilevel"/>
    <w:tmpl w:val="84506A94"/>
    <w:lvl w:ilvl="0" w:tplc="19E83D8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35356B29"/>
    <w:multiLevelType w:val="hybridMultilevel"/>
    <w:tmpl w:val="E31AD852"/>
    <w:lvl w:ilvl="0" w:tplc="A1E2F15C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831929"/>
    <w:multiLevelType w:val="hybridMultilevel"/>
    <w:tmpl w:val="2E6A19A4"/>
    <w:lvl w:ilvl="0" w:tplc="7E96E6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A8073B3"/>
    <w:multiLevelType w:val="hybridMultilevel"/>
    <w:tmpl w:val="5C4C3F90"/>
    <w:lvl w:ilvl="0" w:tplc="040C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BD71AE"/>
    <w:multiLevelType w:val="hybridMultilevel"/>
    <w:tmpl w:val="0562EB16"/>
    <w:lvl w:ilvl="0" w:tplc="5642A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F820E98"/>
    <w:multiLevelType w:val="hybridMultilevel"/>
    <w:tmpl w:val="00C03344"/>
    <w:lvl w:ilvl="0" w:tplc="184A3E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D01A24"/>
    <w:multiLevelType w:val="hybridMultilevel"/>
    <w:tmpl w:val="E22AE7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FA7FAC"/>
    <w:multiLevelType w:val="hybridMultilevel"/>
    <w:tmpl w:val="60B8E704"/>
    <w:lvl w:ilvl="0" w:tplc="CAF0DC48">
      <w:start w:val="2"/>
      <w:numFmt w:val="bullet"/>
      <w:lvlText w:val="-"/>
      <w:lvlJc w:val="left"/>
      <w:pPr>
        <w:ind w:left="1080" w:hanging="360"/>
      </w:pPr>
      <w:rPr>
        <w:rFonts w:ascii="DINOT-Light" w:eastAsia="MS Mincho" w:hAnsi="DINOT-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7F1302A"/>
    <w:multiLevelType w:val="hybridMultilevel"/>
    <w:tmpl w:val="53CE7B22"/>
    <w:lvl w:ilvl="0" w:tplc="56E64AF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D44622B"/>
    <w:multiLevelType w:val="hybridMultilevel"/>
    <w:tmpl w:val="FE246EB8"/>
    <w:lvl w:ilvl="0" w:tplc="C8CCB7DC">
      <w:start w:val="1"/>
      <w:numFmt w:val="lowerLetter"/>
      <w:lvlText w:val="%1."/>
      <w:lvlJc w:val="left"/>
      <w:pPr>
        <w:ind w:left="720" w:hanging="360"/>
      </w:pPr>
      <w:rPr>
        <w:rFonts w:ascii="DINOT-Light" w:hAnsi="DINOT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3C161C"/>
    <w:multiLevelType w:val="hybridMultilevel"/>
    <w:tmpl w:val="D5BAF7A0"/>
    <w:lvl w:ilvl="0" w:tplc="7DBC24A6">
      <w:start w:val="1"/>
      <w:numFmt w:val="lowerLetter"/>
      <w:lvlText w:val="%1."/>
      <w:lvlJc w:val="left"/>
      <w:pPr>
        <w:ind w:left="1080" w:hanging="360"/>
      </w:pPr>
      <w:rPr>
        <w:rFonts w:ascii="DINOT-Light" w:eastAsia="MS Mincho" w:hAnsi="DINOT-Light" w:cs="Times New Roman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A3278A3"/>
    <w:multiLevelType w:val="hybridMultilevel"/>
    <w:tmpl w:val="0D62E1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5B7879"/>
    <w:multiLevelType w:val="hybridMultilevel"/>
    <w:tmpl w:val="79FE74A8"/>
    <w:lvl w:ilvl="0" w:tplc="040C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0325FB"/>
    <w:multiLevelType w:val="hybridMultilevel"/>
    <w:tmpl w:val="9BCC546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5151BB"/>
    <w:multiLevelType w:val="hybridMultilevel"/>
    <w:tmpl w:val="FE72FE2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1E36CC"/>
    <w:multiLevelType w:val="hybridMultilevel"/>
    <w:tmpl w:val="3710AC30"/>
    <w:lvl w:ilvl="0" w:tplc="206C49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D9036F"/>
    <w:multiLevelType w:val="hybridMultilevel"/>
    <w:tmpl w:val="7B8E58C0"/>
    <w:lvl w:ilvl="0" w:tplc="1C30BEF6">
      <w:start w:val="5"/>
      <w:numFmt w:val="bullet"/>
      <w:lvlText w:val=""/>
      <w:lvlJc w:val="left"/>
      <w:pPr>
        <w:ind w:left="1080" w:hanging="360"/>
      </w:pPr>
      <w:rPr>
        <w:rFonts w:ascii="Symbol" w:eastAsia="MS Mincho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23816D3"/>
    <w:multiLevelType w:val="hybridMultilevel"/>
    <w:tmpl w:val="D7682F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F1713D"/>
    <w:multiLevelType w:val="hybridMultilevel"/>
    <w:tmpl w:val="299EE2E4"/>
    <w:lvl w:ilvl="0" w:tplc="FD90442C">
      <w:start w:val="1"/>
      <w:numFmt w:val="lowerLetter"/>
      <w:lvlText w:val="%1."/>
      <w:lvlJc w:val="left"/>
      <w:pPr>
        <w:ind w:left="1080" w:hanging="360"/>
      </w:pPr>
      <w:rPr>
        <w:rFonts w:ascii="DINOT-Light" w:eastAsia="MS Mincho" w:hAnsi="DINOT-Light" w:cs="Times New Roman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9"/>
  </w:num>
  <w:num w:numId="3">
    <w:abstractNumId w:val="18"/>
  </w:num>
  <w:num w:numId="4">
    <w:abstractNumId w:val="24"/>
  </w:num>
  <w:num w:numId="5">
    <w:abstractNumId w:val="0"/>
  </w:num>
  <w:num w:numId="6">
    <w:abstractNumId w:val="6"/>
  </w:num>
  <w:num w:numId="7">
    <w:abstractNumId w:val="14"/>
  </w:num>
  <w:num w:numId="8">
    <w:abstractNumId w:val="27"/>
  </w:num>
  <w:num w:numId="9">
    <w:abstractNumId w:val="13"/>
  </w:num>
  <w:num w:numId="10">
    <w:abstractNumId w:val="5"/>
  </w:num>
  <w:num w:numId="11">
    <w:abstractNumId w:val="7"/>
  </w:num>
  <w:num w:numId="12">
    <w:abstractNumId w:val="4"/>
  </w:num>
  <w:num w:numId="13">
    <w:abstractNumId w:val="10"/>
  </w:num>
  <w:num w:numId="14">
    <w:abstractNumId w:val="23"/>
  </w:num>
  <w:num w:numId="15">
    <w:abstractNumId w:val="31"/>
  </w:num>
  <w:num w:numId="16">
    <w:abstractNumId w:val="30"/>
  </w:num>
  <w:num w:numId="17">
    <w:abstractNumId w:val="1"/>
  </w:num>
  <w:num w:numId="18">
    <w:abstractNumId w:val="29"/>
  </w:num>
  <w:num w:numId="19">
    <w:abstractNumId w:val="20"/>
  </w:num>
  <w:num w:numId="20">
    <w:abstractNumId w:val="25"/>
  </w:num>
  <w:num w:numId="21">
    <w:abstractNumId w:val="16"/>
  </w:num>
  <w:num w:numId="22">
    <w:abstractNumId w:val="17"/>
  </w:num>
  <w:num w:numId="23">
    <w:abstractNumId w:val="26"/>
  </w:num>
  <w:num w:numId="24">
    <w:abstractNumId w:val="28"/>
  </w:num>
  <w:num w:numId="25">
    <w:abstractNumId w:val="15"/>
  </w:num>
  <w:num w:numId="26">
    <w:abstractNumId w:val="8"/>
  </w:num>
  <w:num w:numId="27">
    <w:abstractNumId w:val="21"/>
  </w:num>
  <w:num w:numId="28">
    <w:abstractNumId w:val="9"/>
  </w:num>
  <w:num w:numId="29">
    <w:abstractNumId w:val="22"/>
  </w:num>
  <w:num w:numId="30">
    <w:abstractNumId w:val="12"/>
  </w:num>
  <w:num w:numId="31">
    <w:abstractNumId w:val="12"/>
    <w:lvlOverride w:ilvl="0">
      <w:startOverride w:val="1"/>
    </w:lvlOverride>
  </w:num>
  <w:num w:numId="32">
    <w:abstractNumId w:val="3"/>
  </w:num>
  <w:num w:numId="33">
    <w:abstractNumId w:val="11"/>
  </w:num>
  <w:num w:numId="34">
    <w:abstractNumId w:val="12"/>
  </w:num>
  <w:num w:numId="35">
    <w:abstractNumId w:val="12"/>
  </w:num>
  <w:num w:numId="36">
    <w:abstractNumId w:val="12"/>
    <w:lvlOverride w:ilvl="0">
      <w:startOverride w:val="1"/>
    </w:lvlOverride>
  </w:num>
  <w:num w:numId="37">
    <w:abstractNumId w:val="12"/>
  </w:num>
  <w:num w:numId="38">
    <w:abstractNumId w:val="12"/>
  </w:num>
  <w:num w:numId="3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embedSystemFonts/>
  <w:mirrorMargins/>
  <w:attachedTemplate r:id="rId1"/>
  <w:stylePaneFormatFilter w:val="3F21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12290" style="v-text-anchor:middle" fillcolor="#fbbb00" stroke="f" strokecolor="#4a7ebb">
      <v:fill color="#fbbb00"/>
      <v:stroke color="#4a7ebb" on="f"/>
      <v:shadow on="t" color="black" opacity="22936f" origin=",.5" offset="0,.63889mm"/>
      <o:colormru v:ext="edit" colors="#c5e1f1,#eda421,#fcbb00,#fbbb00,#faba00,#0793cd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A6398"/>
    <w:rsid w:val="00025676"/>
    <w:rsid w:val="00035FD9"/>
    <w:rsid w:val="000506DB"/>
    <w:rsid w:val="00074C1C"/>
    <w:rsid w:val="00082200"/>
    <w:rsid w:val="000A116D"/>
    <w:rsid w:val="000B1615"/>
    <w:rsid w:val="000B3E12"/>
    <w:rsid w:val="000C5966"/>
    <w:rsid w:val="000E180E"/>
    <w:rsid w:val="00141875"/>
    <w:rsid w:val="00156C95"/>
    <w:rsid w:val="00157689"/>
    <w:rsid w:val="00160904"/>
    <w:rsid w:val="00176D10"/>
    <w:rsid w:val="001864F4"/>
    <w:rsid w:val="001A17B2"/>
    <w:rsid w:val="001B0C53"/>
    <w:rsid w:val="001E4239"/>
    <w:rsid w:val="001E7424"/>
    <w:rsid w:val="001F20C4"/>
    <w:rsid w:val="00225D9F"/>
    <w:rsid w:val="00233496"/>
    <w:rsid w:val="00234C25"/>
    <w:rsid w:val="00235098"/>
    <w:rsid w:val="00252077"/>
    <w:rsid w:val="002575A7"/>
    <w:rsid w:val="0026515A"/>
    <w:rsid w:val="0028108B"/>
    <w:rsid w:val="00287BAB"/>
    <w:rsid w:val="002D021B"/>
    <w:rsid w:val="002D6A9A"/>
    <w:rsid w:val="0033040C"/>
    <w:rsid w:val="0033471E"/>
    <w:rsid w:val="00336A58"/>
    <w:rsid w:val="00340EF0"/>
    <w:rsid w:val="00370B84"/>
    <w:rsid w:val="003716C7"/>
    <w:rsid w:val="0037618B"/>
    <w:rsid w:val="00392A38"/>
    <w:rsid w:val="003D2597"/>
    <w:rsid w:val="003E32AA"/>
    <w:rsid w:val="0042412A"/>
    <w:rsid w:val="00486FF5"/>
    <w:rsid w:val="004B397E"/>
    <w:rsid w:val="00504246"/>
    <w:rsid w:val="00505C5F"/>
    <w:rsid w:val="0051354B"/>
    <w:rsid w:val="00543099"/>
    <w:rsid w:val="00550042"/>
    <w:rsid w:val="00560F10"/>
    <w:rsid w:val="005621F9"/>
    <w:rsid w:val="00575922"/>
    <w:rsid w:val="00581690"/>
    <w:rsid w:val="00593ACF"/>
    <w:rsid w:val="005A18FD"/>
    <w:rsid w:val="00602C1C"/>
    <w:rsid w:val="00651497"/>
    <w:rsid w:val="0067329B"/>
    <w:rsid w:val="0068637B"/>
    <w:rsid w:val="0069498D"/>
    <w:rsid w:val="006B4299"/>
    <w:rsid w:val="006B448F"/>
    <w:rsid w:val="00733E79"/>
    <w:rsid w:val="007817B5"/>
    <w:rsid w:val="00794E71"/>
    <w:rsid w:val="00796F64"/>
    <w:rsid w:val="007B0C1F"/>
    <w:rsid w:val="007C22CF"/>
    <w:rsid w:val="007C5CBB"/>
    <w:rsid w:val="007F03E1"/>
    <w:rsid w:val="007F14DC"/>
    <w:rsid w:val="007F230B"/>
    <w:rsid w:val="007F2916"/>
    <w:rsid w:val="0083733F"/>
    <w:rsid w:val="00843F24"/>
    <w:rsid w:val="00854265"/>
    <w:rsid w:val="00856108"/>
    <w:rsid w:val="008562CC"/>
    <w:rsid w:val="00865ADA"/>
    <w:rsid w:val="0088198C"/>
    <w:rsid w:val="00893F17"/>
    <w:rsid w:val="00895D97"/>
    <w:rsid w:val="008A414D"/>
    <w:rsid w:val="008B3472"/>
    <w:rsid w:val="008C2BC3"/>
    <w:rsid w:val="008D6A08"/>
    <w:rsid w:val="008D71A3"/>
    <w:rsid w:val="008E7528"/>
    <w:rsid w:val="008F24E9"/>
    <w:rsid w:val="00914E1E"/>
    <w:rsid w:val="00937090"/>
    <w:rsid w:val="00942FA8"/>
    <w:rsid w:val="00950232"/>
    <w:rsid w:val="00955140"/>
    <w:rsid w:val="009B4BA3"/>
    <w:rsid w:val="009C169D"/>
    <w:rsid w:val="009E4312"/>
    <w:rsid w:val="009E6735"/>
    <w:rsid w:val="009F4413"/>
    <w:rsid w:val="00A0525C"/>
    <w:rsid w:val="00A36E6E"/>
    <w:rsid w:val="00A43881"/>
    <w:rsid w:val="00A575C0"/>
    <w:rsid w:val="00A83AA5"/>
    <w:rsid w:val="00A96283"/>
    <w:rsid w:val="00AA6398"/>
    <w:rsid w:val="00AC3C24"/>
    <w:rsid w:val="00AD13D5"/>
    <w:rsid w:val="00B02358"/>
    <w:rsid w:val="00B039F9"/>
    <w:rsid w:val="00B070D4"/>
    <w:rsid w:val="00B12E0C"/>
    <w:rsid w:val="00B156D5"/>
    <w:rsid w:val="00B24FAB"/>
    <w:rsid w:val="00B4265B"/>
    <w:rsid w:val="00B66D6D"/>
    <w:rsid w:val="00B95DB4"/>
    <w:rsid w:val="00BB471C"/>
    <w:rsid w:val="00BB7FAE"/>
    <w:rsid w:val="00BD510E"/>
    <w:rsid w:val="00C03074"/>
    <w:rsid w:val="00C1073F"/>
    <w:rsid w:val="00C12322"/>
    <w:rsid w:val="00C1742F"/>
    <w:rsid w:val="00C27934"/>
    <w:rsid w:val="00C31455"/>
    <w:rsid w:val="00C676A7"/>
    <w:rsid w:val="00C75975"/>
    <w:rsid w:val="00C82BD8"/>
    <w:rsid w:val="00C93336"/>
    <w:rsid w:val="00CA6237"/>
    <w:rsid w:val="00CD6F65"/>
    <w:rsid w:val="00CE5C72"/>
    <w:rsid w:val="00CF7456"/>
    <w:rsid w:val="00D20D05"/>
    <w:rsid w:val="00D23B57"/>
    <w:rsid w:val="00D268F8"/>
    <w:rsid w:val="00D50C6D"/>
    <w:rsid w:val="00D555E3"/>
    <w:rsid w:val="00D62A22"/>
    <w:rsid w:val="00D63541"/>
    <w:rsid w:val="00D65DB7"/>
    <w:rsid w:val="00D90710"/>
    <w:rsid w:val="00DA0C3D"/>
    <w:rsid w:val="00DD39A0"/>
    <w:rsid w:val="00DD7A7C"/>
    <w:rsid w:val="00DF320F"/>
    <w:rsid w:val="00E00C9F"/>
    <w:rsid w:val="00E035F8"/>
    <w:rsid w:val="00E12E13"/>
    <w:rsid w:val="00E24367"/>
    <w:rsid w:val="00E33759"/>
    <w:rsid w:val="00E62E6B"/>
    <w:rsid w:val="00E81344"/>
    <w:rsid w:val="00E83504"/>
    <w:rsid w:val="00E95E18"/>
    <w:rsid w:val="00EC5B20"/>
    <w:rsid w:val="00EE175C"/>
    <w:rsid w:val="00EE4A3C"/>
    <w:rsid w:val="00EE5939"/>
    <w:rsid w:val="00F00147"/>
    <w:rsid w:val="00F57FC4"/>
    <w:rsid w:val="00F62B18"/>
    <w:rsid w:val="00F67982"/>
    <w:rsid w:val="00F863D8"/>
    <w:rsid w:val="00FB086B"/>
    <w:rsid w:val="00FB7BDB"/>
    <w:rsid w:val="00FC62B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 style="v-text-anchor:middle" fillcolor="#fbbb00" stroke="f" strokecolor="#4a7ebb">
      <v:fill color="#fbbb00"/>
      <v:stroke color="#4a7ebb" on="f"/>
      <v:shadow on="t" color="black" opacity="22936f" origin=",.5" offset="0,.63889mm"/>
      <o:colormru v:ext="edit" colors="#c5e1f1,#eda421,#fcbb00,#fbbb00,#faba00,#0793c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aliases w:val="TEXTO NORMAL"/>
    <w:qFormat/>
    <w:rsid w:val="000B1615"/>
    <w:pPr>
      <w:spacing w:after="60"/>
      <w:jc w:val="both"/>
    </w:pPr>
    <w:rPr>
      <w:rFonts w:ascii="DINOT-Light" w:hAnsi="DINOT-Light"/>
      <w:sz w:val="24"/>
      <w:szCs w:val="24"/>
      <w:lang w:val="es-ES_tradnl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C2BC3"/>
    <w:pPr>
      <w:tabs>
        <w:tab w:val="center" w:pos="4252"/>
        <w:tab w:val="right" w:pos="8504"/>
      </w:tabs>
    </w:pPr>
  </w:style>
  <w:style w:type="paragraph" w:customStyle="1" w:styleId="TextoTABLA">
    <w:name w:val="Texto TABLA"/>
    <w:basedOn w:val="Normal"/>
    <w:autoRedefine/>
    <w:qFormat/>
    <w:rsid w:val="00B95DB4"/>
    <w:pPr>
      <w:jc w:val="left"/>
    </w:pPr>
    <w:rPr>
      <w:sz w:val="20"/>
      <w:szCs w:val="20"/>
      <w:lang w:val="fr-FR" w:eastAsia="es-ES"/>
    </w:rPr>
  </w:style>
  <w:style w:type="paragraph" w:customStyle="1" w:styleId="FraseDESTACADA">
    <w:name w:val="Frase DESTACADA"/>
    <w:basedOn w:val="Normal"/>
    <w:qFormat/>
    <w:rsid w:val="00EE4A3C"/>
    <w:pPr>
      <w:jc w:val="left"/>
    </w:pPr>
    <w:rPr>
      <w:rFonts w:ascii="DINOT-Bold" w:hAnsi="DINOT-Bold"/>
      <w:color w:val="0793CD"/>
    </w:rPr>
  </w:style>
  <w:style w:type="character" w:styleId="Hipervnculovisitado">
    <w:name w:val="FollowedHyperlink"/>
    <w:uiPriority w:val="99"/>
    <w:semiHidden/>
    <w:unhideWhenUsed/>
    <w:rsid w:val="007F03E1"/>
    <w:rPr>
      <w:color w:val="800080"/>
      <w:u w:val="single"/>
    </w:rPr>
  </w:style>
  <w:style w:type="paragraph" w:customStyle="1" w:styleId="TITULO1">
    <w:name w:val="TITULO 1"/>
    <w:basedOn w:val="Normal"/>
    <w:autoRedefine/>
    <w:rsid w:val="00DD7A7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PussycatSassy" w:hAnsi="PussycatSassy" w:cs="PussycatSassy"/>
      <w:color w:val="DA0048"/>
      <w:sz w:val="78"/>
      <w:szCs w:val="78"/>
      <w:lang w:eastAsia="es-ES"/>
    </w:rPr>
  </w:style>
  <w:style w:type="paragraph" w:customStyle="1" w:styleId="TITULO2">
    <w:name w:val="TITULO 2"/>
    <w:basedOn w:val="Normal"/>
    <w:autoRedefine/>
    <w:qFormat/>
    <w:rsid w:val="00C75975"/>
    <w:pPr>
      <w:widowControl w:val="0"/>
      <w:numPr>
        <w:numId w:val="30"/>
      </w:numPr>
      <w:autoSpaceDE w:val="0"/>
      <w:autoSpaceDN w:val="0"/>
      <w:adjustRightInd w:val="0"/>
      <w:spacing w:after="0" w:line="288" w:lineRule="auto"/>
      <w:textAlignment w:val="center"/>
    </w:pPr>
    <w:rPr>
      <w:rFonts w:ascii="DINOT-Bold" w:hAnsi="DINOT-Bold" w:cs="DINOT-Bold"/>
      <w:b/>
      <w:bCs/>
      <w:color w:val="0793CD"/>
      <w:spacing w:val="-20"/>
      <w:sz w:val="28"/>
      <w:szCs w:val="28"/>
      <w:lang w:val="fr-FR" w:eastAsia="es-ES"/>
    </w:rPr>
  </w:style>
  <w:style w:type="paragraph" w:customStyle="1" w:styleId="TITULO3">
    <w:name w:val="TITULO 3"/>
    <w:basedOn w:val="Normal"/>
    <w:autoRedefine/>
    <w:qFormat/>
    <w:rsid w:val="005621F9"/>
    <w:pPr>
      <w:widowControl w:val="0"/>
      <w:suppressAutoHyphens/>
      <w:autoSpaceDE w:val="0"/>
      <w:autoSpaceDN w:val="0"/>
      <w:adjustRightInd w:val="0"/>
      <w:spacing w:after="0" w:line="288" w:lineRule="auto"/>
      <w:contextualSpacing/>
      <w:jc w:val="left"/>
      <w:textAlignment w:val="center"/>
    </w:pPr>
    <w:rPr>
      <w:rFonts w:ascii="DINOT-Bold" w:hAnsi="DINOT-Bold" w:cs="DINOT-Bold"/>
      <w:b/>
      <w:bCs/>
      <w:color w:val="000000"/>
      <w:spacing w:val="-20"/>
      <w:sz w:val="28"/>
      <w:szCs w:val="28"/>
      <w:lang w:val="fr-F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5CB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C5CBB"/>
    <w:rPr>
      <w:rFonts w:ascii="Lucida Grande" w:hAnsi="Lucida Grande" w:cs="Lucida Grande"/>
      <w:sz w:val="18"/>
      <w:szCs w:val="18"/>
      <w:lang w:eastAsia="ja-JP"/>
    </w:rPr>
  </w:style>
  <w:style w:type="paragraph" w:customStyle="1" w:styleId="TextoCUADROBLANCO">
    <w:name w:val="Texto CUADRO BLANCO"/>
    <w:basedOn w:val="Normal"/>
    <w:autoRedefine/>
    <w:qFormat/>
    <w:rsid w:val="00C03074"/>
    <w:pPr>
      <w:spacing w:after="0"/>
      <w:ind w:left="680"/>
    </w:pPr>
    <w:rPr>
      <w:color w:val="000000"/>
      <w:sz w:val="20"/>
      <w:szCs w:val="20"/>
    </w:rPr>
  </w:style>
  <w:style w:type="table" w:styleId="Tablaconcuadrcula">
    <w:name w:val="Table Grid"/>
    <w:basedOn w:val="Tablanormal"/>
    <w:uiPriority w:val="59"/>
    <w:rsid w:val="009E43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beceraTABLA">
    <w:name w:val="Cabecera TABLA"/>
    <w:basedOn w:val="Normal"/>
    <w:autoRedefine/>
    <w:qFormat/>
    <w:rsid w:val="009E6735"/>
    <w:pPr>
      <w:spacing w:after="0" w:line="192" w:lineRule="auto"/>
      <w:jc w:val="left"/>
    </w:pPr>
    <w:rPr>
      <w:color w:val="FFFFFF"/>
      <w:sz w:val="20"/>
      <w:szCs w:val="20"/>
      <w:lang w:val="fr-FR" w:eastAsia="es-ES"/>
    </w:rPr>
  </w:style>
  <w:style w:type="character" w:customStyle="1" w:styleId="URL">
    <w:name w:val="URL"/>
    <w:uiPriority w:val="1"/>
    <w:qFormat/>
    <w:rsid w:val="00C676A7"/>
    <w:rPr>
      <w:rFonts w:ascii="DINOT-Light" w:hAnsi="DINOT-Light" w:cs="DINOT"/>
      <w:b w:val="0"/>
      <w:bCs w:val="0"/>
      <w:i w:val="0"/>
      <w:iCs w:val="0"/>
      <w:color w:val="0793CD"/>
      <w:sz w:val="24"/>
      <w:szCs w:val="24"/>
      <w:u w:val="single"/>
    </w:rPr>
  </w:style>
  <w:style w:type="paragraph" w:customStyle="1" w:styleId="TextoCARTA">
    <w:name w:val="Texto CARTA"/>
    <w:basedOn w:val="Normal"/>
    <w:autoRedefine/>
    <w:qFormat/>
    <w:rsid w:val="00EE4A3C"/>
    <w:rPr>
      <w:rFonts w:ascii="Courier" w:hAnsi="Courier"/>
      <w:sz w:val="20"/>
      <w:szCs w:val="20"/>
    </w:rPr>
  </w:style>
  <w:style w:type="paragraph" w:customStyle="1" w:styleId="TITULO4">
    <w:name w:val="TITULO 4"/>
    <w:basedOn w:val="Normal"/>
    <w:autoRedefine/>
    <w:qFormat/>
    <w:rsid w:val="00EE4A3C"/>
    <w:pPr>
      <w:jc w:val="left"/>
    </w:pPr>
    <w:rPr>
      <w:rFonts w:ascii="DINOT-Bold" w:hAnsi="DINOT-Bold"/>
    </w:rPr>
  </w:style>
  <w:style w:type="paragraph" w:customStyle="1" w:styleId="Entradilla">
    <w:name w:val="Entradilla"/>
    <w:basedOn w:val="Normal"/>
    <w:qFormat/>
    <w:rsid w:val="00EE4A3C"/>
    <w:pPr>
      <w:jc w:val="left"/>
    </w:pPr>
    <w:rPr>
      <w:color w:val="0793CD"/>
    </w:rPr>
  </w:style>
  <w:style w:type="character" w:customStyle="1" w:styleId="PiedepginaCar">
    <w:name w:val="Pie de página Car"/>
    <w:link w:val="Piedepgina"/>
    <w:uiPriority w:val="99"/>
    <w:rsid w:val="008C2BC3"/>
    <w:rPr>
      <w:rFonts w:ascii="DINOT-Light" w:hAnsi="DINOT-Light"/>
      <w:sz w:val="24"/>
      <w:szCs w:val="24"/>
      <w:lang w:eastAsia="ja-JP"/>
    </w:rPr>
  </w:style>
  <w:style w:type="character" w:styleId="Nmerodepgina">
    <w:name w:val="page number"/>
    <w:uiPriority w:val="99"/>
    <w:semiHidden/>
    <w:unhideWhenUsed/>
    <w:rsid w:val="008C2BC3"/>
  </w:style>
  <w:style w:type="paragraph" w:styleId="Prrafodelista">
    <w:name w:val="List Paragraph"/>
    <w:basedOn w:val="Normal"/>
    <w:uiPriority w:val="99"/>
    <w:qFormat/>
    <w:rsid w:val="001A17B2"/>
    <w:pPr>
      <w:ind w:left="720"/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42412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4241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ja-JP"/>
    </w:rPr>
  </w:style>
  <w:style w:type="character" w:styleId="Hipervnculo">
    <w:name w:val="Hyperlink"/>
    <w:basedOn w:val="Fuentedeprrafopredeter"/>
    <w:uiPriority w:val="99"/>
    <w:unhideWhenUsed/>
    <w:qFormat/>
    <w:rsid w:val="0025207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zanzibart.com/coccinelle/IMG/pdf/Lepoint_Cocci_17.pd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&#233;mi\Desktop\fiche\Modele_Fiche_ELEV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588BC0-6EFA-451B-A88D-1B48683E1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Modele_Fiche_ELEVE</Template>
  <TotalTime>7</TotalTime>
  <Pages>5</Pages>
  <Words>708</Words>
  <Characters>3897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CASA</Company>
  <LinksUpToDate>false</LinksUpToDate>
  <CharactersWithSpaces>4596</CharactersWithSpaces>
  <SharedDoc>false</SharedDoc>
  <HLinks>
    <vt:vector size="78" baseType="variant">
      <vt:variant>
        <vt:i4>983161</vt:i4>
      </vt:variant>
      <vt:variant>
        <vt:i4>-1</vt:i4>
      </vt:variant>
      <vt:variant>
        <vt:i4>2074</vt:i4>
      </vt:variant>
      <vt:variant>
        <vt:i4>1</vt:i4>
      </vt:variant>
      <vt:variant>
        <vt:lpwstr>Fond_Fiche_ELEVE_150</vt:lpwstr>
      </vt:variant>
      <vt:variant>
        <vt:lpwstr/>
      </vt:variant>
      <vt:variant>
        <vt:i4>7602205</vt:i4>
      </vt:variant>
      <vt:variant>
        <vt:i4>-1</vt:i4>
      </vt:variant>
      <vt:variant>
        <vt:i4>2059</vt:i4>
      </vt:variant>
      <vt:variant>
        <vt:i4>1</vt:i4>
      </vt:variant>
      <vt:variant>
        <vt:lpwstr>Fond_Fiche_PROF</vt:lpwstr>
      </vt:variant>
      <vt:variant>
        <vt:lpwstr/>
      </vt:variant>
      <vt:variant>
        <vt:i4>7602205</vt:i4>
      </vt:variant>
      <vt:variant>
        <vt:i4>-1</vt:i4>
      </vt:variant>
      <vt:variant>
        <vt:i4>2060</vt:i4>
      </vt:variant>
      <vt:variant>
        <vt:i4>1</vt:i4>
      </vt:variant>
      <vt:variant>
        <vt:lpwstr>Fond_Fiche_PROF</vt:lpwstr>
      </vt:variant>
      <vt:variant>
        <vt:lpwstr/>
      </vt:variant>
      <vt:variant>
        <vt:i4>1966108</vt:i4>
      </vt:variant>
      <vt:variant>
        <vt:i4>-1</vt:i4>
      </vt:variant>
      <vt:variant>
        <vt:i4>2062</vt:i4>
      </vt:variant>
      <vt:variant>
        <vt:i4>1</vt:i4>
      </vt:variant>
      <vt:variant>
        <vt:lpwstr>Fond_Fiche_PROF_150</vt:lpwstr>
      </vt:variant>
      <vt:variant>
        <vt:lpwstr/>
      </vt:variant>
      <vt:variant>
        <vt:i4>1966108</vt:i4>
      </vt:variant>
      <vt:variant>
        <vt:i4>-1</vt:i4>
      </vt:variant>
      <vt:variant>
        <vt:i4>2063</vt:i4>
      </vt:variant>
      <vt:variant>
        <vt:i4>1</vt:i4>
      </vt:variant>
      <vt:variant>
        <vt:lpwstr>Fond_Fiche_PROF_150</vt:lpwstr>
      </vt:variant>
      <vt:variant>
        <vt:lpwstr/>
      </vt:variant>
      <vt:variant>
        <vt:i4>983161</vt:i4>
      </vt:variant>
      <vt:variant>
        <vt:i4>-1</vt:i4>
      </vt:variant>
      <vt:variant>
        <vt:i4>2065</vt:i4>
      </vt:variant>
      <vt:variant>
        <vt:i4>1</vt:i4>
      </vt:variant>
      <vt:variant>
        <vt:lpwstr>Fond_Fiche_ELEVE_150</vt:lpwstr>
      </vt:variant>
      <vt:variant>
        <vt:lpwstr/>
      </vt:variant>
      <vt:variant>
        <vt:i4>983161</vt:i4>
      </vt:variant>
      <vt:variant>
        <vt:i4>-1</vt:i4>
      </vt:variant>
      <vt:variant>
        <vt:i4>2066</vt:i4>
      </vt:variant>
      <vt:variant>
        <vt:i4>1</vt:i4>
      </vt:variant>
      <vt:variant>
        <vt:lpwstr>Fond_Fiche_ELEVE_150</vt:lpwstr>
      </vt:variant>
      <vt:variant>
        <vt:lpwstr/>
      </vt:variant>
      <vt:variant>
        <vt:i4>1966108</vt:i4>
      </vt:variant>
      <vt:variant>
        <vt:i4>-1</vt:i4>
      </vt:variant>
      <vt:variant>
        <vt:i4>2068</vt:i4>
      </vt:variant>
      <vt:variant>
        <vt:i4>1</vt:i4>
      </vt:variant>
      <vt:variant>
        <vt:lpwstr>Fond_Fiche_PROF_150</vt:lpwstr>
      </vt:variant>
      <vt:variant>
        <vt:lpwstr/>
      </vt:variant>
      <vt:variant>
        <vt:i4>1966108</vt:i4>
      </vt:variant>
      <vt:variant>
        <vt:i4>-1</vt:i4>
      </vt:variant>
      <vt:variant>
        <vt:i4>2069</vt:i4>
      </vt:variant>
      <vt:variant>
        <vt:i4>1</vt:i4>
      </vt:variant>
      <vt:variant>
        <vt:lpwstr>Fond_Fiche_PROF_150</vt:lpwstr>
      </vt:variant>
      <vt:variant>
        <vt:lpwstr/>
      </vt:variant>
      <vt:variant>
        <vt:i4>1966108</vt:i4>
      </vt:variant>
      <vt:variant>
        <vt:i4>-1</vt:i4>
      </vt:variant>
      <vt:variant>
        <vt:i4>2071</vt:i4>
      </vt:variant>
      <vt:variant>
        <vt:i4>1</vt:i4>
      </vt:variant>
      <vt:variant>
        <vt:lpwstr>Fond_Fiche_PROF_150</vt:lpwstr>
      </vt:variant>
      <vt:variant>
        <vt:lpwstr/>
      </vt:variant>
      <vt:variant>
        <vt:i4>1966108</vt:i4>
      </vt:variant>
      <vt:variant>
        <vt:i4>-1</vt:i4>
      </vt:variant>
      <vt:variant>
        <vt:i4>2072</vt:i4>
      </vt:variant>
      <vt:variant>
        <vt:i4>1</vt:i4>
      </vt:variant>
      <vt:variant>
        <vt:lpwstr>Fond_Fiche_PROF_150</vt:lpwstr>
      </vt:variant>
      <vt:variant>
        <vt:lpwstr/>
      </vt:variant>
      <vt:variant>
        <vt:i4>983161</vt:i4>
      </vt:variant>
      <vt:variant>
        <vt:i4>-1</vt:i4>
      </vt:variant>
      <vt:variant>
        <vt:i4>2075</vt:i4>
      </vt:variant>
      <vt:variant>
        <vt:i4>1</vt:i4>
      </vt:variant>
      <vt:variant>
        <vt:lpwstr>Fond_Fiche_ELEVE_150</vt:lpwstr>
      </vt:variant>
      <vt:variant>
        <vt:lpwstr/>
      </vt:variant>
      <vt:variant>
        <vt:i4>983161</vt:i4>
      </vt:variant>
      <vt:variant>
        <vt:i4>-1</vt:i4>
      </vt:variant>
      <vt:variant>
        <vt:i4>2076</vt:i4>
      </vt:variant>
      <vt:variant>
        <vt:i4>1</vt:i4>
      </vt:variant>
      <vt:variant>
        <vt:lpwstr>Fond_Fiche_ELEVE_150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noémi</dc:creator>
  <cp:lastModifiedBy>noémi</cp:lastModifiedBy>
  <cp:revision>4</cp:revision>
  <cp:lastPrinted>2012-04-02T11:02:00Z</cp:lastPrinted>
  <dcterms:created xsi:type="dcterms:W3CDTF">2012-06-12T14:31:00Z</dcterms:created>
  <dcterms:modified xsi:type="dcterms:W3CDTF">2012-09-04T12:47:00Z</dcterms:modified>
</cp:coreProperties>
</file>